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B56" w:rsidRPr="00830988" w:rsidRDefault="00C90B56" w:rsidP="00830988">
      <w:pPr>
        <w:spacing w:line="276" w:lineRule="auto"/>
        <w:jc w:val="center"/>
        <w:rPr>
          <w:rFonts w:ascii="Times New Roman" w:hAnsi="Times New Roman"/>
          <w:b/>
          <w:color w:val="000000"/>
          <w:szCs w:val="24"/>
          <w:lang w:val="ru-RU"/>
        </w:rPr>
      </w:pPr>
    </w:p>
    <w:p w:rsidR="00830988" w:rsidRPr="00B502E5" w:rsidRDefault="00830988" w:rsidP="00830988">
      <w:pPr>
        <w:jc w:val="center"/>
        <w:rPr>
          <w:rFonts w:ascii="Times New Roman" w:hAnsi="Times New Roman"/>
          <w:b/>
          <w:color w:val="000000"/>
          <w:sz w:val="28"/>
          <w:szCs w:val="24"/>
          <w:lang w:val="ru-RU"/>
        </w:rPr>
      </w:pPr>
      <w:r w:rsidRPr="00B502E5">
        <w:rPr>
          <w:rFonts w:ascii="Times New Roman" w:hAnsi="Times New Roman"/>
          <w:b/>
          <w:color w:val="000000"/>
          <w:sz w:val="28"/>
          <w:szCs w:val="24"/>
          <w:lang w:val="ru-RU"/>
        </w:rPr>
        <w:t xml:space="preserve">Договор №  </w:t>
      </w:r>
    </w:p>
    <w:p w:rsidR="00830988" w:rsidRPr="00B502E5" w:rsidRDefault="00830988" w:rsidP="00830988">
      <w:pPr>
        <w:ind w:firstLine="720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830988" w:rsidP="00830988">
      <w:pPr>
        <w:jc w:val="both"/>
        <w:rPr>
          <w:rFonts w:ascii="Times New Roman" w:hAnsi="Times New Roman"/>
          <w:color w:val="000000"/>
          <w:szCs w:val="24"/>
          <w:lang w:val="ru-RU"/>
        </w:rPr>
      </w:pPr>
      <w:r w:rsidRPr="00B502E5">
        <w:rPr>
          <w:rFonts w:ascii="Times New Roman" w:hAnsi="Times New Roman"/>
          <w:color w:val="000000"/>
          <w:szCs w:val="24"/>
          <w:lang w:val="ru-RU"/>
        </w:rPr>
        <w:t xml:space="preserve">г. </w:t>
      </w:r>
      <w:r>
        <w:rPr>
          <w:rFonts w:ascii="Times New Roman" w:hAnsi="Times New Roman"/>
          <w:color w:val="000000"/>
          <w:szCs w:val="24"/>
          <w:lang w:val="ru-RU"/>
        </w:rPr>
        <w:t xml:space="preserve">Саратов </w:t>
      </w:r>
      <w:r w:rsidRPr="00B502E5">
        <w:rPr>
          <w:rFonts w:ascii="Times New Roman" w:hAnsi="Times New Roman"/>
          <w:color w:val="000000"/>
          <w:szCs w:val="24"/>
          <w:lang w:val="ru-RU"/>
        </w:rPr>
        <w:t xml:space="preserve">                                  </w:t>
      </w:r>
      <w:r>
        <w:rPr>
          <w:color w:val="000000"/>
          <w:szCs w:val="24"/>
          <w:lang w:val="ru-RU"/>
        </w:rPr>
        <w:t xml:space="preserve">  </w:t>
      </w:r>
      <w:r w:rsidRPr="00B502E5">
        <w:rPr>
          <w:rFonts w:ascii="Times New Roman" w:hAnsi="Times New Roman"/>
          <w:color w:val="000000"/>
          <w:szCs w:val="24"/>
          <w:lang w:val="ru-RU"/>
        </w:rPr>
        <w:t xml:space="preserve">             </w:t>
      </w:r>
      <w:r>
        <w:rPr>
          <w:rFonts w:ascii="Times New Roman" w:hAnsi="Times New Roman"/>
          <w:color w:val="000000"/>
          <w:szCs w:val="24"/>
          <w:lang w:val="ru-RU"/>
        </w:rPr>
        <w:t xml:space="preserve">                     </w:t>
      </w:r>
      <w:r w:rsidRPr="00B502E5">
        <w:rPr>
          <w:rFonts w:ascii="Times New Roman" w:hAnsi="Times New Roman"/>
          <w:color w:val="000000"/>
          <w:szCs w:val="24"/>
          <w:lang w:val="ru-RU"/>
        </w:rPr>
        <w:t>«</w:t>
      </w:r>
      <w:r>
        <w:rPr>
          <w:rFonts w:ascii="Times New Roman" w:hAnsi="Times New Roman"/>
          <w:color w:val="000000"/>
          <w:szCs w:val="24"/>
          <w:lang w:val="ru-RU"/>
        </w:rPr>
        <w:t>______</w:t>
      </w:r>
      <w:r w:rsidRPr="00B502E5">
        <w:rPr>
          <w:rFonts w:ascii="Times New Roman" w:hAnsi="Times New Roman"/>
          <w:color w:val="000000"/>
          <w:szCs w:val="24"/>
          <w:lang w:val="ru-RU"/>
        </w:rPr>
        <w:t>»</w:t>
      </w:r>
      <w:r>
        <w:rPr>
          <w:rFonts w:ascii="Times New Roman" w:hAnsi="Times New Roman"/>
          <w:color w:val="000000"/>
          <w:szCs w:val="24"/>
          <w:lang w:val="ru-RU"/>
        </w:rPr>
        <w:t xml:space="preserve"> _________________</w:t>
      </w:r>
      <w:r w:rsidRPr="00B502E5">
        <w:rPr>
          <w:rFonts w:ascii="Times New Roman" w:hAnsi="Times New Roman"/>
          <w:color w:val="000000"/>
          <w:szCs w:val="24"/>
          <w:lang w:val="ru-RU"/>
        </w:rPr>
        <w:t xml:space="preserve"> </w:t>
      </w:r>
      <w:r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Pr="00B502E5">
        <w:rPr>
          <w:rFonts w:ascii="Times New Roman" w:hAnsi="Times New Roman"/>
          <w:color w:val="000000"/>
          <w:szCs w:val="24"/>
          <w:lang w:val="ru-RU"/>
        </w:rPr>
        <w:t>2024 г.</w:t>
      </w:r>
    </w:p>
    <w:p w:rsidR="00C90B56" w:rsidRPr="00830988" w:rsidRDefault="00C90B56" w:rsidP="00830988">
      <w:pPr>
        <w:spacing w:line="276" w:lineRule="auto"/>
        <w:jc w:val="both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pStyle w:val="NormalWeb"/>
        <w:spacing w:line="276" w:lineRule="auto"/>
        <w:jc w:val="both"/>
        <w:rPr>
          <w:color w:val="000000"/>
        </w:rPr>
      </w:pPr>
      <w:r w:rsidRPr="00830988">
        <w:rPr>
          <w:b/>
          <w:color w:val="000000"/>
        </w:rPr>
        <w:t xml:space="preserve">              </w:t>
      </w:r>
      <w:r w:rsidR="00830988" w:rsidRPr="00B502E5">
        <w:rPr>
          <w:b/>
          <w:bCs/>
        </w:rPr>
        <w:t xml:space="preserve">Общество с ограниченной ответственностью </w:t>
      </w:r>
      <w:r w:rsidR="00830988" w:rsidRPr="00036C2D">
        <w:rPr>
          <w:b/>
          <w:bCs/>
        </w:rPr>
        <w:t>«</w:t>
      </w:r>
      <w:r w:rsidR="00830988" w:rsidRPr="00B502E5">
        <w:rPr>
          <w:b/>
          <w:bCs/>
        </w:rPr>
        <w:t>КОНВЕРСИЯ-СГУ</w:t>
      </w:r>
      <w:r w:rsidR="00830988" w:rsidRPr="00036C2D">
        <w:rPr>
          <w:b/>
          <w:bCs/>
        </w:rPr>
        <w:t>»</w:t>
      </w:r>
      <w:r w:rsidR="00830988" w:rsidRPr="00036C2D">
        <w:rPr>
          <w:b/>
        </w:rPr>
        <w:t>,</w:t>
      </w:r>
      <w:r w:rsidR="00830988" w:rsidRPr="00036C2D">
        <w:t xml:space="preserve">  именуемый в дальнейшем «</w:t>
      </w:r>
      <w:r w:rsidR="00830988" w:rsidRPr="00036C2D">
        <w:rPr>
          <w:b/>
        </w:rPr>
        <w:t>Исполнитель»</w:t>
      </w:r>
      <w:r w:rsidR="00830988" w:rsidRPr="00036C2D">
        <w:t>, в лице  Директора Сучкова Дмитрия Сергеевича</w:t>
      </w:r>
      <w:r w:rsidRPr="00830988">
        <w:rPr>
          <w:color w:val="000000"/>
        </w:rPr>
        <w:t>, действующего на основании Устава, с одной стороны, и  _____________________________________________</w:t>
      </w:r>
      <w:r w:rsidR="005B28C4" w:rsidRPr="00830988">
        <w:rPr>
          <w:color w:val="000000"/>
        </w:rPr>
        <w:t>_______________________________</w:t>
      </w:r>
      <w:r w:rsidRPr="00830988">
        <w:rPr>
          <w:bCs/>
          <w:color w:val="000000"/>
        </w:rPr>
        <w:t xml:space="preserve">, </w:t>
      </w:r>
      <w:r w:rsidRPr="00830988">
        <w:rPr>
          <w:bCs/>
          <w:iCs/>
          <w:color w:val="000000"/>
        </w:rPr>
        <w:t xml:space="preserve"> </w:t>
      </w:r>
      <w:r w:rsidR="005B28C4" w:rsidRPr="00830988">
        <w:rPr>
          <w:color w:val="000000"/>
        </w:rPr>
        <w:t>именуемый</w:t>
      </w:r>
      <w:r w:rsidRPr="00830988">
        <w:rPr>
          <w:color w:val="000000"/>
        </w:rPr>
        <w:t xml:space="preserve"> в дальнейшем «</w:t>
      </w:r>
      <w:r w:rsidRPr="00830988">
        <w:rPr>
          <w:b/>
          <w:color w:val="000000"/>
        </w:rPr>
        <w:t>Заказчик</w:t>
      </w:r>
      <w:r w:rsidRPr="00830988">
        <w:rPr>
          <w:color w:val="000000"/>
        </w:rPr>
        <w:t>», с другой стороны, совместно именуемые «</w:t>
      </w:r>
      <w:r w:rsidRPr="00830988">
        <w:rPr>
          <w:b/>
          <w:color w:val="000000"/>
        </w:rPr>
        <w:t>Стороны</w:t>
      </w:r>
      <w:r w:rsidRPr="00830988">
        <w:rPr>
          <w:color w:val="000000"/>
        </w:rPr>
        <w:t>», заключили настоящий Договор о нижеследующем:</w:t>
      </w:r>
    </w:p>
    <w:p w:rsidR="00C90B56" w:rsidRPr="00830988" w:rsidRDefault="00C90B56" w:rsidP="00830988">
      <w:pPr>
        <w:overflowPunct/>
        <w:spacing w:line="276" w:lineRule="auto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Предмет договора</w:t>
      </w:r>
    </w:p>
    <w:p w:rsidR="004B68B4" w:rsidRPr="00830988" w:rsidRDefault="004B68B4" w:rsidP="00830988">
      <w:pPr>
        <w:spacing w:line="276" w:lineRule="auto"/>
        <w:jc w:val="both"/>
        <w:rPr>
          <w:rFonts w:ascii="Times New Roman" w:hAnsi="Times New Roman"/>
          <w:bCs/>
          <w:color w:val="000000"/>
          <w:szCs w:val="24"/>
          <w:lang w:val="ru-RU"/>
        </w:rPr>
      </w:pPr>
      <w:r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Исполнитель принимает на себя обязательства </w:t>
      </w:r>
      <w:r w:rsidR="006016B3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организовать и провести </w:t>
      </w:r>
      <w:r w:rsidR="008A5484" w:rsidRPr="00254450">
        <w:rPr>
          <w:rFonts w:ascii="Times New Roman" w:hAnsi="Times New Roman" w:hint="eastAsia"/>
          <w:b/>
          <w:bCs/>
          <w:szCs w:val="24"/>
          <w:lang w:val="ru-RU"/>
        </w:rPr>
        <w:t>Симпозиум</w:t>
      </w:r>
      <w:r w:rsidR="008A5484">
        <w:rPr>
          <w:rFonts w:ascii="Times New Roman" w:hAnsi="Times New Roman"/>
          <w:b/>
          <w:bCs/>
          <w:szCs w:val="24"/>
          <w:lang w:val="ru-RU"/>
        </w:rPr>
        <w:t>а</w:t>
      </w:r>
      <w:r w:rsidR="008A5484" w:rsidRPr="00254450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="008A5484" w:rsidRPr="00254450">
        <w:rPr>
          <w:rFonts w:ascii="Times New Roman" w:hAnsi="Times New Roman"/>
          <w:b/>
          <w:bCs/>
          <w:szCs w:val="24"/>
          <w:lang w:val="en-US"/>
        </w:rPr>
        <w:t>Spin</w:t>
      </w:r>
      <w:r w:rsidR="008A5484" w:rsidRPr="00254450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="008A5484" w:rsidRPr="00254450">
        <w:rPr>
          <w:rFonts w:ascii="Times New Roman" w:hAnsi="Times New Roman"/>
          <w:b/>
          <w:bCs/>
          <w:szCs w:val="24"/>
          <w:lang w:val="en-US"/>
        </w:rPr>
        <w:t>Waves</w:t>
      </w:r>
      <w:r w:rsidR="008A5484" w:rsidRPr="00254450">
        <w:rPr>
          <w:rFonts w:ascii="Times New Roman" w:hAnsi="Times New Roman"/>
          <w:b/>
          <w:bCs/>
          <w:szCs w:val="24"/>
          <w:lang w:val="ru-RU"/>
        </w:rPr>
        <w:t xml:space="preserve"> 2024</w:t>
      </w:r>
      <w:r w:rsidR="000D76A7" w:rsidRPr="00830988">
        <w:rPr>
          <w:rFonts w:ascii="Times New Roman" w:hAnsi="Times New Roman"/>
          <w:b/>
          <w:bCs/>
          <w:lang w:val="ru-RU"/>
        </w:rPr>
        <w:t xml:space="preserve"> </w:t>
      </w:r>
      <w:r w:rsidR="006016B3" w:rsidRPr="00830988">
        <w:rPr>
          <w:rFonts w:ascii="Times New Roman" w:hAnsi="Times New Roman"/>
          <w:bCs/>
          <w:color w:val="000000"/>
          <w:szCs w:val="24"/>
          <w:lang w:val="ru-RU"/>
        </w:rPr>
        <w:t>(далее «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</w:t>
      </w:r>
      <w:r w:rsidR="006016B3" w:rsidRPr="00830988">
        <w:rPr>
          <w:rFonts w:ascii="Times New Roman" w:hAnsi="Times New Roman"/>
          <w:bCs/>
          <w:color w:val="000000"/>
          <w:szCs w:val="24"/>
          <w:lang w:val="ru-RU"/>
        </w:rPr>
        <w:t>»), организуем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ый</w:t>
      </w:r>
      <w:r w:rsidR="006016B3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 Исполнителем в рамках</w:t>
      </w:r>
      <w:r w:rsidR="00D71A71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 своей уставной</w:t>
      </w:r>
      <w:r w:rsidR="006016B3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 деятельности по содействию науке и </w:t>
      </w:r>
      <w:r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обеспечить участие представителя Заказчика в </w:t>
      </w:r>
      <w:r w:rsidR="006016B3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работе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</w:t>
      </w:r>
      <w:r w:rsidR="006016B3" w:rsidRPr="00830988">
        <w:rPr>
          <w:rFonts w:ascii="Times New Roman" w:hAnsi="Times New Roman"/>
          <w:bCs/>
          <w:color w:val="000000"/>
          <w:szCs w:val="24"/>
          <w:lang w:val="ru-RU"/>
        </w:rPr>
        <w:t>.</w:t>
      </w:r>
    </w:p>
    <w:p w:rsidR="00C90B56" w:rsidRPr="00830988" w:rsidRDefault="00C90B56" w:rsidP="00830988">
      <w:pPr>
        <w:overflowPunct/>
        <w:autoSpaceDE/>
        <w:autoSpaceDN/>
        <w:adjustRightInd/>
        <w:spacing w:line="276" w:lineRule="auto"/>
        <w:ind w:left="709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Сроки проведения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Симпозиума: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="008A5484" w:rsidRPr="006D0A14">
        <w:rPr>
          <w:rFonts w:ascii="Times New Roman" w:hAnsi="Times New Roman"/>
          <w:b/>
          <w:bCs/>
          <w:szCs w:val="24"/>
          <w:lang w:val="ru-RU"/>
        </w:rPr>
        <w:t xml:space="preserve">26-29 </w:t>
      </w:r>
      <w:r w:rsidR="008A5484" w:rsidRPr="006D0A14">
        <w:rPr>
          <w:rFonts w:ascii="Times New Roman" w:hAnsi="Times New Roman" w:hint="eastAsia"/>
          <w:b/>
          <w:bCs/>
          <w:szCs w:val="24"/>
          <w:lang w:val="ru-RU"/>
        </w:rPr>
        <w:t>августа</w:t>
      </w:r>
      <w:r w:rsidR="008A5484" w:rsidRPr="006D0A14">
        <w:rPr>
          <w:rFonts w:ascii="Times New Roman" w:hAnsi="Times New Roman"/>
          <w:b/>
          <w:bCs/>
          <w:szCs w:val="24"/>
          <w:lang w:val="ru-RU"/>
        </w:rPr>
        <w:t xml:space="preserve"> 2024</w:t>
      </w:r>
      <w:r w:rsidR="008A5484" w:rsidRPr="006D0A14">
        <w:rPr>
          <w:rFonts w:ascii="Times New Roman" w:hAnsi="Times New Roman"/>
          <w:b/>
          <w:color w:val="000000"/>
          <w:szCs w:val="24"/>
          <w:lang w:val="ru-RU"/>
        </w:rPr>
        <w:t xml:space="preserve"> г.</w:t>
      </w:r>
    </w:p>
    <w:p w:rsidR="00C90B56" w:rsidRPr="00830988" w:rsidRDefault="00C90B56" w:rsidP="00830988">
      <w:pPr>
        <w:spacing w:line="276" w:lineRule="auto"/>
        <w:ind w:left="709"/>
        <w:jc w:val="both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Место проведения </w:t>
      </w:r>
      <w:proofErr w:type="gramStart"/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Симпозиума:</w:t>
      </w:r>
      <w:r w:rsidR="000D76A7" w:rsidRPr="00830988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="008A5484" w:rsidRPr="006D0A14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  <w:lang w:val="ru-RU"/>
        </w:rPr>
        <w:t>г.</w:t>
      </w:r>
      <w:proofErr w:type="gramEnd"/>
      <w:r w:rsidR="008A5484" w:rsidRPr="006D0A14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  <w:lang w:val="ru-RU"/>
        </w:rPr>
        <w:t xml:space="preserve"> </w:t>
      </w:r>
      <w:r w:rsidR="008A5484" w:rsidRPr="006D0A14">
        <w:rPr>
          <w:rStyle w:val="apple-style-span"/>
          <w:b/>
          <w:color w:val="000000"/>
          <w:szCs w:val="24"/>
          <w:shd w:val="clear" w:color="auto" w:fill="FFFFFF"/>
          <w:lang w:val="ru-RU"/>
        </w:rPr>
        <w:t>Саратов</w:t>
      </w:r>
      <w:r w:rsidR="008A5484" w:rsidRPr="006D0A14">
        <w:rPr>
          <w:rStyle w:val="apple-style-span"/>
          <w:rFonts w:ascii="Times New Roman" w:hAnsi="Times New Roman"/>
          <w:b/>
          <w:color w:val="000000"/>
          <w:szCs w:val="24"/>
          <w:shd w:val="clear" w:color="auto" w:fill="FFFFFF"/>
          <w:lang w:val="ru-RU"/>
        </w:rPr>
        <w:t>.</w:t>
      </w:r>
    </w:p>
    <w:p w:rsidR="00C90B56" w:rsidRPr="00830988" w:rsidRDefault="00C90B56" w:rsidP="00830988">
      <w:p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</w:p>
    <w:p w:rsidR="00C90B56" w:rsidRPr="00830988" w:rsidRDefault="00C90B56" w:rsidP="00830988">
      <w:pPr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Права и обязанности сторон</w:t>
      </w:r>
    </w:p>
    <w:p w:rsidR="00C90B56" w:rsidRPr="00830988" w:rsidRDefault="00C90B56" w:rsidP="00830988">
      <w:pPr>
        <w:numPr>
          <w:ilvl w:val="1"/>
          <w:numId w:val="19"/>
        </w:numPr>
        <w:overflowPunct/>
        <w:autoSpaceDE/>
        <w:autoSpaceDN/>
        <w:adjustRightInd/>
        <w:spacing w:after="120" w:line="276" w:lineRule="auto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Исполнитель обязуется:</w:t>
      </w:r>
    </w:p>
    <w:p w:rsidR="00C90B56" w:rsidRPr="00830988" w:rsidRDefault="00C90B56" w:rsidP="00830988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709" w:hanging="709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организовать работу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</w:t>
      </w:r>
      <w:r w:rsidR="00CE5840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 </w:t>
      </w:r>
      <w:r w:rsidRPr="00830988">
        <w:rPr>
          <w:rFonts w:ascii="Times New Roman" w:hAnsi="Times New Roman"/>
          <w:color w:val="000000"/>
          <w:szCs w:val="24"/>
          <w:lang w:val="ru-RU"/>
        </w:rPr>
        <w:t>в установленные сроки;</w:t>
      </w:r>
    </w:p>
    <w:p w:rsidR="00C8230D" w:rsidRPr="00830988" w:rsidRDefault="00C8230D" w:rsidP="00830988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709" w:hanging="709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организовать подготовительную работу, направленную на привлечение потенциальных участников, изготовление информационных материалов;</w:t>
      </w:r>
    </w:p>
    <w:p w:rsidR="00C8230D" w:rsidRPr="00830988" w:rsidRDefault="00E934DB" w:rsidP="00830988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709" w:hanging="709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shd w:val="clear" w:color="auto" w:fill="FFFFFF"/>
          <w:lang w:val="ru-RU"/>
        </w:rPr>
        <w:t>о</w:t>
      </w:r>
      <w:r w:rsidR="00842082" w:rsidRPr="00830988">
        <w:rPr>
          <w:rFonts w:ascii="Times New Roman" w:hAnsi="Times New Roman"/>
          <w:color w:val="000000"/>
          <w:szCs w:val="24"/>
          <w:shd w:val="clear" w:color="auto" w:fill="FFFFFF"/>
          <w:lang w:val="ru-RU"/>
        </w:rPr>
        <w:t>рганизовать публикацию</w:t>
      </w:r>
      <w:r w:rsidR="00F97869" w:rsidRPr="00830988">
        <w:rPr>
          <w:rFonts w:ascii="Times New Roman" w:hAnsi="Times New Roman"/>
          <w:color w:val="000000"/>
          <w:szCs w:val="24"/>
          <w:shd w:val="clear" w:color="auto" w:fill="FFFFFF"/>
          <w:lang w:val="ru-RU"/>
        </w:rPr>
        <w:t xml:space="preserve"> электронной версии трудов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</w:t>
      </w:r>
      <w:r w:rsidRPr="00830988">
        <w:rPr>
          <w:rFonts w:ascii="Times New Roman" w:hAnsi="Times New Roman"/>
          <w:bCs/>
          <w:color w:val="000000"/>
          <w:szCs w:val="24"/>
          <w:lang w:val="ru-RU"/>
        </w:rPr>
        <w:t>;</w:t>
      </w:r>
    </w:p>
    <w:p w:rsidR="00C90B56" w:rsidRPr="00830988" w:rsidRDefault="004B68B4" w:rsidP="00830988">
      <w:pPr>
        <w:numPr>
          <w:ilvl w:val="2"/>
          <w:numId w:val="19"/>
        </w:numPr>
        <w:tabs>
          <w:tab w:val="left" w:pos="709"/>
        </w:tabs>
        <w:overflowPunct/>
        <w:autoSpaceDE/>
        <w:autoSpaceDN/>
        <w:adjustRightInd/>
        <w:spacing w:line="276" w:lineRule="auto"/>
        <w:ind w:left="709" w:hanging="709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с</w:t>
      </w:r>
      <w:r w:rsidR="00C90B56" w:rsidRPr="00830988">
        <w:rPr>
          <w:rFonts w:ascii="Times New Roman" w:hAnsi="Times New Roman"/>
          <w:color w:val="000000"/>
          <w:szCs w:val="24"/>
          <w:lang w:val="ru-RU"/>
        </w:rPr>
        <w:t>охранять конфиденциальность всей полученной от Заказчика информации по настоящему Договору.</w:t>
      </w:r>
    </w:p>
    <w:p w:rsidR="00C90B56" w:rsidRPr="00830988" w:rsidRDefault="00C90B56" w:rsidP="00830988">
      <w:pPr>
        <w:overflowPunct/>
        <w:autoSpaceDE/>
        <w:autoSpaceDN/>
        <w:adjustRightInd/>
        <w:spacing w:line="276" w:lineRule="auto"/>
        <w:ind w:left="216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keepNext/>
        <w:numPr>
          <w:ilvl w:val="1"/>
          <w:numId w:val="19"/>
        </w:numPr>
        <w:overflowPunct/>
        <w:autoSpaceDE/>
        <w:autoSpaceDN/>
        <w:adjustRightInd/>
        <w:spacing w:after="120" w:line="276" w:lineRule="auto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Заказчик обязуется:</w:t>
      </w:r>
    </w:p>
    <w:p w:rsidR="00C90B56" w:rsidRPr="00830988" w:rsidRDefault="00C90B56" w:rsidP="00830988">
      <w:pPr>
        <w:numPr>
          <w:ilvl w:val="2"/>
          <w:numId w:val="19"/>
        </w:numPr>
        <w:overflowPunct/>
        <w:autoSpaceDE/>
        <w:autoSpaceDN/>
        <w:adjustRightInd/>
        <w:spacing w:line="276" w:lineRule="auto"/>
        <w:ind w:left="709" w:hanging="709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своевре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>менно оплатить стоимость</w:t>
      </w:r>
      <w:r w:rsidR="00CE5840" w:rsidRPr="00830988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>у</w:t>
      </w:r>
      <w:r w:rsidR="0044069F" w:rsidRPr="00830988">
        <w:rPr>
          <w:rFonts w:ascii="Times New Roman" w:hAnsi="Times New Roman"/>
          <w:color w:val="000000"/>
          <w:szCs w:val="24"/>
          <w:lang w:val="ru-RU"/>
        </w:rPr>
        <w:t>частия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Pr="00830988">
        <w:rPr>
          <w:rFonts w:ascii="Times New Roman" w:hAnsi="Times New Roman"/>
          <w:color w:val="000000"/>
          <w:szCs w:val="24"/>
          <w:lang w:val="ru-RU"/>
        </w:rPr>
        <w:t>в соответствии с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 xml:space="preserve"> пунктом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 3 настоящего Договора;</w:t>
      </w:r>
    </w:p>
    <w:p w:rsidR="00C90B56" w:rsidRPr="00830988" w:rsidRDefault="00C90B56" w:rsidP="00830988">
      <w:pPr>
        <w:numPr>
          <w:ilvl w:val="2"/>
          <w:numId w:val="19"/>
        </w:numPr>
        <w:overflowPunct/>
        <w:autoSpaceDE/>
        <w:autoSpaceDN/>
        <w:adjustRightInd/>
        <w:spacing w:after="120" w:line="276" w:lineRule="auto"/>
        <w:ind w:left="709" w:hanging="709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своевременно предоставить в распоряжение Исполнителя информацию и материалы, необходимые для участия 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 xml:space="preserve">представителя 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Заказчика в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Симпозиуме</w:t>
      </w:r>
      <w:r w:rsidRPr="00830988">
        <w:rPr>
          <w:rFonts w:ascii="Times New Roman" w:hAnsi="Times New Roman"/>
          <w:color w:val="000000"/>
          <w:szCs w:val="24"/>
          <w:lang w:val="ru-RU"/>
        </w:rPr>
        <w:t>.</w:t>
      </w:r>
    </w:p>
    <w:p w:rsidR="00C90B56" w:rsidRPr="00830988" w:rsidRDefault="00C90B56" w:rsidP="00830988">
      <w:pPr>
        <w:spacing w:line="276" w:lineRule="auto"/>
        <w:jc w:val="both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Стоимость у</w:t>
      </w:r>
      <w:r w:rsidR="0044069F" w:rsidRPr="00830988">
        <w:rPr>
          <w:rFonts w:ascii="Times New Roman" w:hAnsi="Times New Roman"/>
          <w:b/>
          <w:color w:val="000000"/>
          <w:szCs w:val="24"/>
          <w:lang w:val="ru-RU"/>
        </w:rPr>
        <w:t>частия</w:t>
      </w:r>
      <w:r w:rsidRPr="00830988">
        <w:rPr>
          <w:rFonts w:ascii="Times New Roman" w:hAnsi="Times New Roman"/>
          <w:b/>
          <w:color w:val="000000"/>
          <w:szCs w:val="24"/>
          <w:lang w:val="ru-RU"/>
        </w:rPr>
        <w:t xml:space="preserve"> и порядок расчетов</w:t>
      </w:r>
    </w:p>
    <w:p w:rsidR="00C90B56" w:rsidRPr="00830988" w:rsidRDefault="00302338" w:rsidP="00830988">
      <w:pPr>
        <w:pStyle w:val="NormalWeb"/>
        <w:spacing w:line="276" w:lineRule="auto"/>
        <w:ind w:left="709"/>
        <w:jc w:val="both"/>
        <w:rPr>
          <w:color w:val="000000"/>
        </w:rPr>
      </w:pPr>
      <w:r w:rsidRPr="00830988">
        <w:rPr>
          <w:color w:val="000000"/>
        </w:rPr>
        <w:t>Стоимость у</w:t>
      </w:r>
      <w:r w:rsidR="0044069F" w:rsidRPr="00830988">
        <w:rPr>
          <w:color w:val="000000"/>
        </w:rPr>
        <w:t>частия</w:t>
      </w:r>
      <w:r w:rsidRPr="00830988">
        <w:rPr>
          <w:color w:val="000000"/>
        </w:rPr>
        <w:t xml:space="preserve"> </w:t>
      </w:r>
      <w:r w:rsidR="00C90B56" w:rsidRPr="00830988">
        <w:rPr>
          <w:color w:val="000000"/>
        </w:rPr>
        <w:t xml:space="preserve">по настоящему Договору, составляет </w:t>
      </w:r>
      <w:r w:rsidR="008A4A37" w:rsidRPr="008A4A37">
        <w:rPr>
          <w:color w:val="000000"/>
          <w:highlight w:val="yellow"/>
        </w:rPr>
        <w:t>______________</w:t>
      </w:r>
      <w:r w:rsidR="00C90B56" w:rsidRPr="008A4A37">
        <w:rPr>
          <w:color w:val="000000"/>
          <w:highlight w:val="yellow"/>
        </w:rPr>
        <w:t>_руб.</w:t>
      </w:r>
      <w:r w:rsidR="00C90B56" w:rsidRPr="0017287F">
        <w:rPr>
          <w:color w:val="000000"/>
          <w:highlight w:val="yellow"/>
        </w:rPr>
        <w:t xml:space="preserve"> (</w:t>
      </w:r>
      <w:r w:rsidR="008A4A37">
        <w:rPr>
          <w:b/>
          <w:i/>
          <w:color w:val="000000"/>
          <w:highlight w:val="yellow"/>
        </w:rPr>
        <w:t>_____________________________</w:t>
      </w:r>
      <w:proofErr w:type="gramStart"/>
      <w:r w:rsidR="008A4A37">
        <w:rPr>
          <w:b/>
          <w:i/>
          <w:color w:val="000000"/>
          <w:highlight w:val="yellow"/>
        </w:rPr>
        <w:t>_</w:t>
      </w:r>
      <w:r w:rsidR="0017287F">
        <w:rPr>
          <w:b/>
          <w:i/>
          <w:color w:val="000000"/>
          <w:highlight w:val="yellow"/>
        </w:rPr>
        <w:t>)</w:t>
      </w:r>
      <w:r w:rsidR="006F285B" w:rsidRPr="0017287F">
        <w:rPr>
          <w:b/>
          <w:i/>
          <w:color w:val="000000"/>
          <w:highlight w:val="yellow"/>
        </w:rPr>
        <w:t xml:space="preserve"> </w:t>
      </w:r>
      <w:r w:rsidR="00C90B56" w:rsidRPr="0017287F">
        <w:rPr>
          <w:b/>
          <w:i/>
          <w:color w:val="000000"/>
          <w:highlight w:val="yellow"/>
        </w:rPr>
        <w:t xml:space="preserve"> </w:t>
      </w:r>
      <w:r w:rsidR="00C90B56" w:rsidRPr="008A4A37">
        <w:rPr>
          <w:color w:val="000000"/>
          <w:highlight w:val="yellow"/>
        </w:rPr>
        <w:t>рублей</w:t>
      </w:r>
      <w:proofErr w:type="gramEnd"/>
      <w:r w:rsidR="00C90B56" w:rsidRPr="008A4A37">
        <w:rPr>
          <w:color w:val="000000"/>
          <w:highlight w:val="yellow"/>
        </w:rPr>
        <w:t xml:space="preserve"> 00 ко</w:t>
      </w:r>
      <w:r w:rsidR="0017287F" w:rsidRPr="008A4A37">
        <w:rPr>
          <w:color w:val="000000"/>
          <w:highlight w:val="yellow"/>
        </w:rPr>
        <w:t>п</w:t>
      </w:r>
      <w:r w:rsidR="00C90B56" w:rsidRPr="00830988">
        <w:rPr>
          <w:color w:val="000000"/>
        </w:rPr>
        <w:t>. НДС не облагается</w:t>
      </w:r>
      <w:r w:rsidR="00A108CF" w:rsidRPr="00830988">
        <w:rPr>
          <w:color w:val="000000"/>
        </w:rPr>
        <w:t xml:space="preserve"> (УСНО)</w:t>
      </w:r>
      <w:r w:rsidR="00C90B56" w:rsidRPr="00830988">
        <w:rPr>
          <w:color w:val="000000"/>
        </w:rPr>
        <w:t xml:space="preserve">. 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Оплата по настоящему Договору осуществляется Заказчиком на основании счета в виде 100% оплаты путем перечисления денежных средств в рублях на расчетный счет Исполнителя. 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lastRenderedPageBreak/>
        <w:t>Оплата осуществляется в течение 10 (десяти) рабочих дней с момента выставления счета Исполнителем. Обязательство оплаты считается исполненным в момент поступления денежных средств на расчетный счет Исполнителя.</w:t>
      </w:r>
    </w:p>
    <w:p w:rsidR="00302338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Исполнитель обязуется в течение 5 (пяти) рабочих дней с момента окончания работы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</w:t>
      </w:r>
      <w:r w:rsidR="006F285B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 </w:t>
      </w:r>
      <w:r w:rsidRPr="00830988">
        <w:rPr>
          <w:rFonts w:ascii="Times New Roman" w:hAnsi="Times New Roman"/>
          <w:color w:val="000000"/>
          <w:szCs w:val="24"/>
          <w:lang w:val="ru-RU"/>
        </w:rPr>
        <w:t>составить и направить Заказчику Акт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>-отчет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>о</w:t>
      </w:r>
      <w:r w:rsidR="006016B3" w:rsidRPr="00830988">
        <w:rPr>
          <w:rFonts w:ascii="Times New Roman" w:hAnsi="Times New Roman"/>
          <w:color w:val="000000"/>
          <w:szCs w:val="24"/>
          <w:lang w:val="ru-RU"/>
        </w:rPr>
        <w:t xml:space="preserve">б организации и проведении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</w:t>
      </w:r>
      <w:r w:rsidR="003A691D" w:rsidRPr="00830988">
        <w:rPr>
          <w:rFonts w:ascii="Times New Roman" w:hAnsi="Times New Roman"/>
          <w:color w:val="000000"/>
          <w:szCs w:val="24"/>
          <w:lang w:val="ru-RU"/>
        </w:rPr>
        <w:t>, а также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 </w:t>
      </w:r>
      <w:r w:rsidR="0044069F" w:rsidRPr="00830988">
        <w:rPr>
          <w:rFonts w:ascii="Times New Roman" w:hAnsi="Times New Roman"/>
          <w:color w:val="000000"/>
          <w:szCs w:val="24"/>
          <w:lang w:val="ru-RU"/>
        </w:rPr>
        <w:t xml:space="preserve">участии </w:t>
      </w:r>
      <w:r w:rsidR="003A691D" w:rsidRPr="00830988">
        <w:rPr>
          <w:rFonts w:ascii="Times New Roman" w:hAnsi="Times New Roman"/>
          <w:color w:val="000000"/>
          <w:szCs w:val="24"/>
          <w:lang w:val="ru-RU"/>
        </w:rPr>
        <w:t xml:space="preserve">представителя </w:t>
      </w:r>
      <w:r w:rsidR="0044069F" w:rsidRPr="00830988">
        <w:rPr>
          <w:rFonts w:ascii="Times New Roman" w:hAnsi="Times New Roman"/>
          <w:color w:val="000000"/>
          <w:szCs w:val="24"/>
          <w:lang w:val="ru-RU"/>
        </w:rPr>
        <w:t xml:space="preserve">Заказчика в работе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Симпозиума,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 а Заказчик в течение 5 (пяти) дней со дня получения Акта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>-отчета</w:t>
      </w:r>
      <w:r w:rsidRPr="00830988">
        <w:rPr>
          <w:rFonts w:ascii="Times New Roman" w:hAnsi="Times New Roman"/>
          <w:color w:val="000000"/>
          <w:szCs w:val="24"/>
          <w:lang w:val="ru-RU"/>
        </w:rPr>
        <w:t xml:space="preserve"> направляет Исполнителю подписанный </w:t>
      </w:r>
      <w:r w:rsidR="00302338" w:rsidRPr="00830988">
        <w:rPr>
          <w:rFonts w:ascii="Times New Roman" w:hAnsi="Times New Roman"/>
          <w:color w:val="000000"/>
          <w:szCs w:val="24"/>
          <w:lang w:val="ru-RU"/>
        </w:rPr>
        <w:t xml:space="preserve">экземпляр данного документа. </w:t>
      </w:r>
    </w:p>
    <w:p w:rsidR="00302338" w:rsidRPr="00830988" w:rsidRDefault="00302338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Ответственность сторон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Стороны несут ответственность за неисполнение или ненадлежащее исполнение взятых на себя обязательств по настоящему Договору в соответствии с действующим законодательством Российской Федерации.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Заказчик несет ответственность за содержание и оформление предоставленных по настоящему Договору материалов и информации, за соответствие таких материалов и информации законодательству и иному действующему законодательству Российской Федерации.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keepNext/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Обстоятельства непреодолимой силы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Стороны освобождаются от ответственности за неисполнение или ненадлежащее исполнение обязательств по настоящему Договору, если надлежащее исполнение оказалось невозможным вследствие действия обстоятельств непреодолимой силы, возникших после заключения настоящего Договора, т.е. чрезвычайных и непредотвратимых обстоятельств, независящих от воли Сторон, как-то: пожар, наводнение, землетрясение и другие стихийные бедствия, а также военные действия, забастовки и т.п.</w:t>
      </w:r>
    </w:p>
    <w:p w:rsidR="003E4259" w:rsidRPr="00830988" w:rsidRDefault="003E4259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lang w:val="ru-RU"/>
        </w:rPr>
        <w:t xml:space="preserve">Проведение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 xml:space="preserve">Симпозиума </w:t>
      </w:r>
      <w:r w:rsidRPr="00830988">
        <w:rPr>
          <w:rFonts w:ascii="Times New Roman" w:hAnsi="Times New Roman"/>
          <w:lang w:val="ru-RU"/>
        </w:rPr>
        <w:t xml:space="preserve">может быть отменено/перенесено Исполнителем в одностороннем порядке в случае введения санитарно-эпидемиологических или иных ограничений (режима повышенной готовности, чрезвычайного положения и т.п.), препятствующих проведению </w:t>
      </w:r>
      <w:r w:rsidR="000D76A7" w:rsidRPr="00830988">
        <w:rPr>
          <w:rFonts w:ascii="Times New Roman" w:hAnsi="Times New Roman"/>
          <w:bCs/>
          <w:color w:val="000000"/>
          <w:szCs w:val="24"/>
          <w:lang w:val="ru-RU"/>
        </w:rPr>
        <w:t>Симпозиума</w:t>
      </w:r>
      <w:r w:rsidRPr="00830988">
        <w:rPr>
          <w:rFonts w:ascii="Times New Roman" w:hAnsi="Times New Roman"/>
          <w:lang w:val="ru-RU"/>
        </w:rPr>
        <w:t>.</w:t>
      </w:r>
    </w:p>
    <w:p w:rsidR="00C90B56" w:rsidRPr="00830988" w:rsidRDefault="00C90B56" w:rsidP="00830988">
      <w:pPr>
        <w:overflowPunct/>
        <w:autoSpaceDE/>
        <w:autoSpaceDN/>
        <w:adjustRightInd/>
        <w:spacing w:after="120" w:line="276" w:lineRule="auto"/>
        <w:ind w:left="108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Срок действия и прекращения договора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Настоящий Договор вступает в силу с даты его подписания Сторонами и действует до полного исполнения обязательств, взятых на себя Сторонами по настоящему Договору.</w:t>
      </w:r>
    </w:p>
    <w:p w:rsidR="00C90B56" w:rsidRPr="00830988" w:rsidRDefault="00C90B56" w:rsidP="00830988">
      <w:pPr>
        <w:numPr>
          <w:ilvl w:val="3"/>
          <w:numId w:val="17"/>
        </w:numPr>
        <w:tabs>
          <w:tab w:val="clear" w:pos="360"/>
          <w:tab w:val="num" w:pos="709"/>
        </w:tabs>
        <w:overflowPunct/>
        <w:autoSpaceDE/>
        <w:autoSpaceDN/>
        <w:adjustRightInd/>
        <w:spacing w:after="120" w:line="276" w:lineRule="auto"/>
        <w:ind w:left="709" w:firstLine="11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Настоящий Договор может быть расторгнут в соответствии с       законодательством Российской Федерации после направления Стороной, инициирующей расторжение, письменного уведомления другой Стороне не позднее, чем за 10 (десять) рабочих дней до начала работы </w:t>
      </w:r>
      <w:r w:rsidR="00A108CF" w:rsidRPr="00830988">
        <w:rPr>
          <w:rFonts w:ascii="Times New Roman" w:hAnsi="Times New Roman"/>
          <w:color w:val="000000"/>
          <w:szCs w:val="24"/>
          <w:lang w:val="ru-RU"/>
        </w:rPr>
        <w:t>Симпозиума</w:t>
      </w:r>
      <w:r w:rsidRPr="00830988">
        <w:rPr>
          <w:rFonts w:ascii="Times New Roman" w:hAnsi="Times New Roman"/>
          <w:color w:val="000000"/>
          <w:szCs w:val="24"/>
          <w:lang w:val="ru-RU"/>
        </w:rPr>
        <w:t>.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В случае расторжения Договора Исполнитель в течение 5 (пяти) рабочих дней после даты расторжения Договора возвращает Заказчику денежные средства, выплаченные в соответствии с настоящим Договором, за вычетом затрат, понесенных в связи с исполнением Договора, подтвержденных первичными учетными документами.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keepNext/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Разрешение споров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Все споры и разногласия, которые могут возникнуть между Сторонами из настоящего Договора или в связи с ним, разрешаются Сторонами путем переговоров.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В случае невозможности разрешения споров и разногласий, возникших между Сторонами из настоящего Договора или в связи с ним, путем переговоров, такие споры и разногласия подлежат разрешению в Арбитражном суде </w:t>
      </w:r>
      <w:r w:rsidR="00D974A2" w:rsidRPr="00830988">
        <w:rPr>
          <w:rFonts w:ascii="Times New Roman" w:hAnsi="Times New Roman"/>
          <w:color w:val="000000"/>
          <w:szCs w:val="24"/>
          <w:lang w:val="ru-RU"/>
        </w:rPr>
        <w:t xml:space="preserve">г. </w:t>
      </w:r>
      <w:r w:rsidR="005F2AFC">
        <w:rPr>
          <w:rFonts w:ascii="Times New Roman" w:hAnsi="Times New Roman"/>
          <w:color w:val="000000"/>
          <w:szCs w:val="24"/>
          <w:lang w:val="ru-RU"/>
        </w:rPr>
        <w:t>Саратова</w:t>
      </w:r>
      <w:r w:rsidR="00D974A2" w:rsidRPr="00830988">
        <w:rPr>
          <w:rFonts w:ascii="Times New Roman" w:hAnsi="Times New Roman"/>
          <w:color w:val="000000"/>
          <w:szCs w:val="24"/>
          <w:lang w:val="ru-RU"/>
        </w:rPr>
        <w:t>.</w:t>
      </w:r>
    </w:p>
    <w:p w:rsidR="00C90B56" w:rsidRPr="00830988" w:rsidRDefault="00C90B56" w:rsidP="00830988">
      <w:pPr>
        <w:keepNext/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Прочие положения</w:t>
      </w:r>
    </w:p>
    <w:p w:rsidR="00C90B56" w:rsidRPr="00830988" w:rsidRDefault="00C90B56" w:rsidP="00830988">
      <w:pPr>
        <w:tabs>
          <w:tab w:val="left" w:pos="4962"/>
        </w:tabs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>Настоящий Договор составлен в 2 (двух) экземплярах, по одному для каждой из Сторон. Оба экземпляра настоящего Договора имеют равную юридическую силу.</w:t>
      </w:r>
    </w:p>
    <w:p w:rsidR="00C90B56" w:rsidRPr="00830988" w:rsidRDefault="00C90B56" w:rsidP="00830988">
      <w:pPr>
        <w:numPr>
          <w:ilvl w:val="1"/>
          <w:numId w:val="17"/>
        </w:numPr>
        <w:overflowPunct/>
        <w:autoSpaceDE/>
        <w:autoSpaceDN/>
        <w:adjustRightInd/>
        <w:spacing w:after="120" w:line="276" w:lineRule="auto"/>
        <w:ind w:left="720"/>
        <w:jc w:val="both"/>
        <w:textAlignment w:val="auto"/>
        <w:rPr>
          <w:rFonts w:ascii="Times New Roman" w:hAnsi="Times New Roman"/>
          <w:color w:val="000000"/>
          <w:szCs w:val="24"/>
          <w:lang w:val="ru-RU"/>
        </w:rPr>
      </w:pPr>
    </w:p>
    <w:p w:rsidR="00C90B56" w:rsidRPr="00830988" w:rsidRDefault="00C90B56" w:rsidP="00830988">
      <w:pPr>
        <w:numPr>
          <w:ilvl w:val="0"/>
          <w:numId w:val="17"/>
        </w:numPr>
        <w:tabs>
          <w:tab w:val="clear" w:pos="1080"/>
        </w:tabs>
        <w:overflowPunct/>
        <w:autoSpaceDE/>
        <w:autoSpaceDN/>
        <w:adjustRightInd/>
        <w:spacing w:line="276" w:lineRule="auto"/>
        <w:ind w:left="720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  <w:r w:rsidRPr="00830988">
        <w:rPr>
          <w:rFonts w:ascii="Times New Roman" w:hAnsi="Times New Roman"/>
          <w:b/>
          <w:color w:val="000000"/>
          <w:szCs w:val="24"/>
          <w:lang w:val="ru-RU"/>
        </w:rPr>
        <w:t>Юридические адреса и банковские реквизиты сторон</w:t>
      </w:r>
    </w:p>
    <w:p w:rsidR="00C90B56" w:rsidRDefault="00C90B56" w:rsidP="00830988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</w:p>
    <w:tbl>
      <w:tblPr>
        <w:tblStyle w:val="TableGrid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84"/>
        <w:gridCol w:w="4394"/>
      </w:tblGrid>
      <w:tr w:rsidR="005F2AFC" w:rsidRPr="0005611E" w:rsidTr="00291B56">
        <w:trPr>
          <w:trHeight w:val="343"/>
        </w:trPr>
        <w:tc>
          <w:tcPr>
            <w:tcW w:w="4786" w:type="dxa"/>
          </w:tcPr>
          <w:p w:rsidR="005F2AFC" w:rsidRPr="0005611E" w:rsidRDefault="005F2AFC" w:rsidP="00291B56">
            <w:pPr>
              <w:pStyle w:val="Normal2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5611E">
              <w:rPr>
                <w:b/>
                <w:sz w:val="24"/>
                <w:szCs w:val="24"/>
              </w:rPr>
              <w:t>Исполнитель</w:t>
            </w:r>
          </w:p>
        </w:tc>
        <w:tc>
          <w:tcPr>
            <w:tcW w:w="284" w:type="dxa"/>
          </w:tcPr>
          <w:p w:rsidR="005F2AFC" w:rsidRPr="0005611E" w:rsidRDefault="005F2AFC" w:rsidP="00291B56">
            <w:pPr>
              <w:pStyle w:val="Normal2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5F2AFC" w:rsidRPr="0005611E" w:rsidRDefault="005F2AFC" w:rsidP="00291B56">
            <w:pPr>
              <w:pStyle w:val="Normal2"/>
              <w:spacing w:line="240" w:lineRule="auto"/>
              <w:ind w:left="0"/>
              <w:jc w:val="center"/>
              <w:rPr>
                <w:b/>
                <w:sz w:val="24"/>
                <w:szCs w:val="24"/>
              </w:rPr>
            </w:pPr>
            <w:r w:rsidRPr="0005611E">
              <w:rPr>
                <w:b/>
                <w:sz w:val="24"/>
                <w:szCs w:val="24"/>
              </w:rPr>
              <w:t>Заказчик</w:t>
            </w:r>
          </w:p>
        </w:tc>
      </w:tr>
      <w:tr w:rsidR="005F2AFC" w:rsidRPr="00B91362" w:rsidTr="00291B56">
        <w:trPr>
          <w:trHeight w:val="4115"/>
        </w:trPr>
        <w:tc>
          <w:tcPr>
            <w:tcW w:w="4786" w:type="dxa"/>
          </w:tcPr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b/>
                <w:szCs w:val="24"/>
                <w:lang w:val="ru-RU"/>
              </w:rPr>
            </w:pPr>
            <w:r w:rsidRPr="0078358C">
              <w:rPr>
                <w:b/>
                <w:szCs w:val="24"/>
                <w:lang w:val="ru-RU"/>
              </w:rPr>
              <w:t>ООО «Конверсия-СГУ»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Юридический адрес </w:t>
            </w:r>
          </w:p>
          <w:p w:rsidR="00B91362" w:rsidRPr="00B91362" w:rsidRDefault="00B91362" w:rsidP="00B91362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B91362">
              <w:rPr>
                <w:bCs/>
                <w:szCs w:val="24"/>
                <w:lang w:val="ru-RU"/>
              </w:rPr>
              <w:t>410040, г. Саратов, ул. Вишневая, здание 11 строение 1, офис 29.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bookmarkStart w:id="0" w:name="_GoBack"/>
            <w:bookmarkEnd w:id="0"/>
            <w:r w:rsidRPr="0078358C">
              <w:rPr>
                <w:szCs w:val="24"/>
                <w:lang w:val="ru-RU"/>
              </w:rPr>
              <w:t xml:space="preserve">Почтовый адрес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410031, Саратов, ул. Московская, 10, кв.1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ИНН 6452950993, КПП 645201001,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ОГРН 1106450009710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р/с 40502810856000000006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Поволжский банк ПАО Сбербанк,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БИК 043601607,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к/с 30101810200000000607, </w:t>
            </w:r>
          </w:p>
          <w:p w:rsidR="005F2AFC" w:rsidRPr="0078358C" w:rsidRDefault="005F2AFC" w:rsidP="00291B56">
            <w:pPr>
              <w:widowControl w:val="0"/>
              <w:spacing w:line="276" w:lineRule="auto"/>
              <w:ind w:left="10" w:hanging="10"/>
              <w:rPr>
                <w:szCs w:val="24"/>
                <w:lang w:val="ru-RU"/>
              </w:rPr>
            </w:pPr>
            <w:r>
              <w:rPr>
                <w:szCs w:val="24"/>
                <w:lang w:val="ru-RU"/>
              </w:rPr>
              <w:t>тел. +7 (</w:t>
            </w:r>
            <w:r w:rsidRPr="0078358C">
              <w:rPr>
                <w:szCs w:val="24"/>
                <w:lang w:val="ru-RU"/>
              </w:rPr>
              <w:t>927</w:t>
            </w:r>
            <w:r>
              <w:rPr>
                <w:szCs w:val="24"/>
                <w:lang w:val="ru-RU"/>
              </w:rPr>
              <w:t xml:space="preserve">) </w:t>
            </w:r>
            <w:r w:rsidRPr="0078358C">
              <w:rPr>
                <w:szCs w:val="24"/>
                <w:lang w:val="ru-RU"/>
              </w:rPr>
              <w:t>221-66-21</w:t>
            </w:r>
          </w:p>
          <w:p w:rsidR="005F2AFC" w:rsidRDefault="005F2AFC" w:rsidP="00291B56">
            <w:pPr>
              <w:widowControl w:val="0"/>
              <w:spacing w:line="276" w:lineRule="auto"/>
              <w:ind w:left="10" w:hanging="10"/>
              <w:rPr>
                <w:rFonts w:asciiTheme="minorHAnsi" w:hAnsiTheme="minorHAnsi"/>
                <w:szCs w:val="24"/>
                <w:lang w:val="ru-RU"/>
              </w:rPr>
            </w:pPr>
            <w:r w:rsidRPr="0078358C">
              <w:rPr>
                <w:szCs w:val="24"/>
                <w:lang w:val="ru-RU"/>
              </w:rPr>
              <w:t xml:space="preserve">эл. почта: </w:t>
            </w:r>
            <w:hyperlink r:id="rId5" w:history="1">
              <w:r w:rsidRPr="00FA2E4D">
                <w:rPr>
                  <w:rStyle w:val="Hyperlink"/>
                  <w:szCs w:val="24"/>
                  <w:lang w:val="en-US"/>
                </w:rPr>
                <w:t>konversiasgu</w:t>
              </w:r>
              <w:r w:rsidRPr="00FA2E4D">
                <w:rPr>
                  <w:rStyle w:val="Hyperlink"/>
                  <w:szCs w:val="24"/>
                  <w:lang w:val="ru-RU"/>
                </w:rPr>
                <w:t>@</w:t>
              </w:r>
              <w:r w:rsidRPr="00FA2E4D">
                <w:rPr>
                  <w:rStyle w:val="Hyperlink"/>
                  <w:szCs w:val="24"/>
                  <w:lang w:val="en-US"/>
                </w:rPr>
                <w:t>gmail</w:t>
              </w:r>
              <w:r w:rsidRPr="00FA2E4D">
                <w:rPr>
                  <w:rStyle w:val="Hyperlink"/>
                  <w:szCs w:val="24"/>
                  <w:lang w:val="ru-RU"/>
                </w:rPr>
                <w:t>.</w:t>
              </w:r>
              <w:r w:rsidRPr="00FA2E4D">
                <w:rPr>
                  <w:rStyle w:val="Hyperlink"/>
                  <w:szCs w:val="24"/>
                  <w:lang w:val="en-US"/>
                </w:rPr>
                <w:t>com</w:t>
              </w:r>
            </w:hyperlink>
          </w:p>
          <w:p w:rsidR="005F2AFC" w:rsidRPr="00EB71CF" w:rsidRDefault="005F2AFC" w:rsidP="00291B56">
            <w:pPr>
              <w:widowControl w:val="0"/>
              <w:spacing w:line="276" w:lineRule="auto"/>
              <w:ind w:left="10" w:hanging="10"/>
              <w:rPr>
                <w:rFonts w:asciiTheme="minorHAnsi" w:hAnsiTheme="minorHAnsi"/>
                <w:szCs w:val="24"/>
                <w:lang w:val="ru-RU"/>
              </w:rPr>
            </w:pPr>
          </w:p>
        </w:tc>
        <w:tc>
          <w:tcPr>
            <w:tcW w:w="284" w:type="dxa"/>
          </w:tcPr>
          <w:p w:rsidR="005F2AFC" w:rsidRPr="007D013A" w:rsidRDefault="005F2AFC" w:rsidP="00291B56">
            <w:pPr>
              <w:pStyle w:val="Normal2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5F2AFC" w:rsidRPr="007D013A" w:rsidRDefault="005F2AFC" w:rsidP="00291B56">
            <w:pPr>
              <w:pStyle w:val="Normal2"/>
              <w:spacing w:line="240" w:lineRule="auto"/>
              <w:ind w:left="0"/>
              <w:rPr>
                <w:b/>
                <w:sz w:val="24"/>
                <w:szCs w:val="24"/>
              </w:rPr>
            </w:pPr>
          </w:p>
        </w:tc>
      </w:tr>
      <w:tr w:rsidR="005F2AFC" w:rsidRPr="0005611E" w:rsidTr="00291B56">
        <w:tc>
          <w:tcPr>
            <w:tcW w:w="4786" w:type="dxa"/>
          </w:tcPr>
          <w:p w:rsidR="005F2AFC" w:rsidRPr="00C83A07" w:rsidRDefault="005F2AFC" w:rsidP="00291B56">
            <w:pPr>
              <w:pStyle w:val="NoSpacing"/>
            </w:pPr>
            <w:r w:rsidRPr="00C83A07">
              <w:t xml:space="preserve">Директор </w:t>
            </w:r>
          </w:p>
          <w:p w:rsidR="005F2AFC" w:rsidRDefault="005F2AFC" w:rsidP="00291B56">
            <w:pPr>
              <w:pStyle w:val="NoSpacing"/>
            </w:pPr>
            <w:r w:rsidRPr="00C83A07">
              <w:t xml:space="preserve">ООО «Конверсия-СГУ» </w:t>
            </w:r>
          </w:p>
          <w:p w:rsidR="005F2AFC" w:rsidRDefault="005F2AFC" w:rsidP="00291B56">
            <w:pPr>
              <w:pStyle w:val="NoSpacing"/>
            </w:pPr>
          </w:p>
          <w:p w:rsidR="005F2AFC" w:rsidRPr="00C83A07" w:rsidRDefault="005F2AFC" w:rsidP="00291B56">
            <w:pPr>
              <w:pStyle w:val="NoSpacing"/>
            </w:pPr>
          </w:p>
          <w:p w:rsidR="005F2AFC" w:rsidRPr="00C83A07" w:rsidRDefault="005F2AFC" w:rsidP="00291B56">
            <w:pPr>
              <w:pStyle w:val="NoSpacing"/>
            </w:pPr>
          </w:p>
          <w:p w:rsidR="005F2AFC" w:rsidRPr="00C83A07" w:rsidRDefault="005F2AFC" w:rsidP="00291B56">
            <w:pPr>
              <w:pStyle w:val="NoSpacing"/>
            </w:pPr>
            <w:r w:rsidRPr="00C83A07">
              <w:t>___________________</w:t>
            </w:r>
            <w:r>
              <w:t xml:space="preserve"> </w:t>
            </w:r>
            <w:r w:rsidRPr="00C83A07">
              <w:t>Д.С. Сучков</w:t>
            </w:r>
          </w:p>
          <w:p w:rsidR="005F2AFC" w:rsidRPr="0005611E" w:rsidRDefault="005F2AFC" w:rsidP="00291B56">
            <w:pPr>
              <w:pStyle w:val="Normal2"/>
              <w:spacing w:line="240" w:lineRule="auto"/>
              <w:ind w:left="0"/>
              <w:rPr>
                <w:sz w:val="24"/>
                <w:szCs w:val="24"/>
              </w:rPr>
            </w:pPr>
            <w:r w:rsidRPr="00C83A07">
              <w:t>М.П.</w:t>
            </w:r>
          </w:p>
        </w:tc>
        <w:tc>
          <w:tcPr>
            <w:tcW w:w="284" w:type="dxa"/>
          </w:tcPr>
          <w:p w:rsidR="005F2AFC" w:rsidRDefault="005F2AFC" w:rsidP="00291B56">
            <w:pPr>
              <w:pStyle w:val="NoSpacing"/>
              <w:rPr>
                <w:kern w:val="1"/>
              </w:rPr>
            </w:pPr>
          </w:p>
        </w:tc>
        <w:tc>
          <w:tcPr>
            <w:tcW w:w="4394" w:type="dxa"/>
          </w:tcPr>
          <w:p w:rsidR="005F2AFC" w:rsidRDefault="005F2AFC" w:rsidP="00291B56">
            <w:pPr>
              <w:pStyle w:val="NoSpacing"/>
              <w:rPr>
                <w:kern w:val="1"/>
              </w:rPr>
            </w:pPr>
          </w:p>
          <w:p w:rsidR="005F2AFC" w:rsidRDefault="005F2AFC" w:rsidP="00291B56">
            <w:pPr>
              <w:pStyle w:val="NoSpacing"/>
              <w:rPr>
                <w:kern w:val="1"/>
              </w:rPr>
            </w:pPr>
          </w:p>
          <w:p w:rsidR="005F2AFC" w:rsidRDefault="005F2AFC" w:rsidP="00291B56">
            <w:pPr>
              <w:pStyle w:val="NoSpacing"/>
              <w:rPr>
                <w:kern w:val="1"/>
              </w:rPr>
            </w:pPr>
          </w:p>
          <w:p w:rsidR="005F2AFC" w:rsidRPr="00C83A07" w:rsidRDefault="005F2AFC" w:rsidP="00291B56">
            <w:pPr>
              <w:pStyle w:val="NoSpacing"/>
              <w:rPr>
                <w:kern w:val="1"/>
              </w:rPr>
            </w:pPr>
          </w:p>
          <w:p w:rsidR="005F2AFC" w:rsidRPr="00C83A07" w:rsidRDefault="005F2AFC" w:rsidP="00291B56">
            <w:pPr>
              <w:pStyle w:val="NoSpacing"/>
              <w:rPr>
                <w:kern w:val="1"/>
              </w:rPr>
            </w:pPr>
          </w:p>
          <w:p w:rsidR="005F2AFC" w:rsidRPr="00C83A07" w:rsidRDefault="005F2AFC" w:rsidP="00291B56">
            <w:pPr>
              <w:pStyle w:val="NoSpacing"/>
              <w:rPr>
                <w:kern w:val="1"/>
              </w:rPr>
            </w:pPr>
            <w:r w:rsidRPr="00C83A07">
              <w:t xml:space="preserve">_________________ </w:t>
            </w:r>
            <w:r>
              <w:t>/ ______________ /</w:t>
            </w:r>
          </w:p>
          <w:p w:rsidR="005F2AFC" w:rsidRPr="0005611E" w:rsidRDefault="005F2AFC" w:rsidP="00291B56">
            <w:pPr>
              <w:pStyle w:val="Normal2"/>
              <w:spacing w:line="240" w:lineRule="auto"/>
              <w:ind w:left="0"/>
              <w:rPr>
                <w:sz w:val="24"/>
                <w:szCs w:val="24"/>
              </w:rPr>
            </w:pPr>
            <w:r w:rsidRPr="00C83A07">
              <w:t>М.П.</w:t>
            </w:r>
          </w:p>
        </w:tc>
      </w:tr>
    </w:tbl>
    <w:p w:rsidR="005F2AFC" w:rsidRPr="00830988" w:rsidRDefault="005F2AFC" w:rsidP="00830988">
      <w:pPr>
        <w:overflowPunct/>
        <w:autoSpaceDE/>
        <w:autoSpaceDN/>
        <w:adjustRightInd/>
        <w:spacing w:line="276" w:lineRule="auto"/>
        <w:jc w:val="both"/>
        <w:textAlignment w:val="auto"/>
        <w:rPr>
          <w:rFonts w:ascii="Times New Roman" w:hAnsi="Times New Roman"/>
          <w:b/>
          <w:color w:val="000000"/>
          <w:szCs w:val="24"/>
          <w:lang w:val="ru-RU"/>
        </w:rPr>
      </w:pPr>
    </w:p>
    <w:p w:rsidR="00D0618A" w:rsidRPr="00830988" w:rsidRDefault="00D0618A" w:rsidP="00830988">
      <w:pPr>
        <w:tabs>
          <w:tab w:val="left" w:pos="4396"/>
        </w:tabs>
        <w:spacing w:line="276" w:lineRule="auto"/>
        <w:jc w:val="both"/>
        <w:rPr>
          <w:rFonts w:ascii="Times New Roman" w:hAnsi="Times New Roman"/>
          <w:color w:val="000000"/>
          <w:szCs w:val="24"/>
          <w:lang w:val="en-US"/>
        </w:rPr>
      </w:pPr>
    </w:p>
    <w:p w:rsidR="00801ACB" w:rsidRPr="00830988" w:rsidRDefault="00D0618A" w:rsidP="00830988">
      <w:pPr>
        <w:tabs>
          <w:tab w:val="left" w:pos="4396"/>
        </w:tabs>
        <w:spacing w:line="276" w:lineRule="auto"/>
        <w:jc w:val="both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en-US"/>
        </w:rPr>
        <w:br w:type="page"/>
      </w:r>
    </w:p>
    <w:p w:rsidR="003A691D" w:rsidRPr="00830988" w:rsidRDefault="00801ACB" w:rsidP="00830988">
      <w:pPr>
        <w:tabs>
          <w:tab w:val="left" w:pos="2743"/>
          <w:tab w:val="left" w:pos="4396"/>
          <w:tab w:val="center" w:pos="4606"/>
        </w:tabs>
        <w:spacing w:line="276" w:lineRule="auto"/>
        <w:rPr>
          <w:rFonts w:ascii="Times New Roman" w:hAnsi="Times New Roman"/>
          <w:color w:val="000000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ab/>
      </w:r>
      <w:r w:rsidR="003A691D" w:rsidRPr="00830988">
        <w:rPr>
          <w:rFonts w:ascii="Times New Roman" w:hAnsi="Times New Roman"/>
          <w:color w:val="000000"/>
          <w:szCs w:val="24"/>
          <w:lang w:val="ru-RU"/>
        </w:rPr>
        <w:t xml:space="preserve">          </w:t>
      </w:r>
    </w:p>
    <w:p w:rsidR="003A691D" w:rsidRPr="00830988" w:rsidRDefault="003A691D" w:rsidP="00830988">
      <w:pPr>
        <w:tabs>
          <w:tab w:val="left" w:pos="2743"/>
          <w:tab w:val="left" w:pos="4396"/>
          <w:tab w:val="center" w:pos="4606"/>
        </w:tabs>
        <w:spacing w:line="276" w:lineRule="auto"/>
        <w:rPr>
          <w:rFonts w:ascii="Times New Roman" w:hAnsi="Times New Roman"/>
          <w:color w:val="000000"/>
          <w:szCs w:val="24"/>
          <w:lang w:val="ru-RU"/>
        </w:rPr>
      </w:pPr>
    </w:p>
    <w:p w:rsidR="005F2AFC" w:rsidRPr="00AE64E5" w:rsidRDefault="003A691D" w:rsidP="005F2AFC">
      <w:pPr>
        <w:tabs>
          <w:tab w:val="left" w:pos="2743"/>
          <w:tab w:val="left" w:pos="4396"/>
          <w:tab w:val="center" w:pos="4606"/>
        </w:tabs>
        <w:jc w:val="both"/>
        <w:rPr>
          <w:rFonts w:ascii="Times New Roman" w:hAnsi="Times New Roman"/>
          <w:b/>
          <w:color w:val="000000"/>
          <w:spacing w:val="-2"/>
          <w:sz w:val="28"/>
          <w:szCs w:val="24"/>
          <w:lang w:val="ru-RU"/>
        </w:rPr>
      </w:pPr>
      <w:r w:rsidRPr="00830988">
        <w:rPr>
          <w:rFonts w:ascii="Times New Roman" w:hAnsi="Times New Roman"/>
          <w:color w:val="000000"/>
          <w:szCs w:val="24"/>
          <w:lang w:val="ru-RU"/>
        </w:rPr>
        <w:t xml:space="preserve">                                                               </w:t>
      </w:r>
      <w:r w:rsidR="005F2AFC" w:rsidRPr="00AE64E5">
        <w:rPr>
          <w:rFonts w:ascii="Times New Roman" w:hAnsi="Times New Roman"/>
          <w:b/>
          <w:color w:val="000000"/>
          <w:sz w:val="28"/>
          <w:szCs w:val="24"/>
          <w:lang w:val="ru-RU"/>
        </w:rPr>
        <w:t>Акт-отчет</w:t>
      </w:r>
    </w:p>
    <w:p w:rsidR="005F2AFC" w:rsidRPr="00805444" w:rsidRDefault="005F2AFC" w:rsidP="005F2AFC">
      <w:pPr>
        <w:tabs>
          <w:tab w:val="left" w:pos="4396"/>
        </w:tabs>
        <w:jc w:val="center"/>
        <w:rPr>
          <w:rFonts w:ascii="Times New Roman" w:hAnsi="Times New Roman"/>
          <w:color w:val="000000"/>
          <w:spacing w:val="-2"/>
          <w:sz w:val="28"/>
          <w:szCs w:val="24"/>
          <w:lang w:val="ru-RU"/>
        </w:rPr>
      </w:pPr>
    </w:p>
    <w:p w:rsidR="005F2AFC" w:rsidRPr="00805444" w:rsidRDefault="005F2AFC" w:rsidP="005F2AFC">
      <w:pPr>
        <w:tabs>
          <w:tab w:val="left" w:pos="4396"/>
        </w:tabs>
        <w:jc w:val="center"/>
        <w:rPr>
          <w:rFonts w:ascii="Times New Roman" w:hAnsi="Times New Roman"/>
          <w:color w:val="000000"/>
          <w:spacing w:val="-2"/>
          <w:sz w:val="28"/>
          <w:szCs w:val="24"/>
          <w:lang w:val="ru-RU"/>
        </w:rPr>
      </w:pPr>
    </w:p>
    <w:p w:rsidR="005F2AFC" w:rsidRPr="00805444" w:rsidRDefault="005F2AFC" w:rsidP="005F2AFC">
      <w:pPr>
        <w:shd w:val="clear" w:color="auto" w:fill="FFFFFF"/>
        <w:rPr>
          <w:rFonts w:ascii="Times New Roman" w:hAnsi="Times New Roman"/>
          <w:color w:val="000000"/>
          <w:szCs w:val="24"/>
          <w:lang w:val="ru-RU"/>
        </w:rPr>
      </w:pPr>
      <w:r w:rsidRPr="00805444">
        <w:rPr>
          <w:rFonts w:ascii="Times New Roman" w:hAnsi="Times New Roman"/>
          <w:color w:val="000000"/>
          <w:szCs w:val="24"/>
          <w:lang w:val="ru-RU"/>
        </w:rPr>
        <w:t>«</w:t>
      </w:r>
      <w:r>
        <w:rPr>
          <w:rFonts w:ascii="Times New Roman" w:hAnsi="Times New Roman"/>
          <w:color w:val="000000"/>
          <w:szCs w:val="24"/>
          <w:lang w:val="ru-RU"/>
        </w:rPr>
        <w:t>_____</w:t>
      </w:r>
      <w:r w:rsidRPr="00805444">
        <w:rPr>
          <w:rFonts w:ascii="Times New Roman" w:hAnsi="Times New Roman"/>
          <w:color w:val="000000"/>
          <w:szCs w:val="24"/>
          <w:lang w:val="ru-RU"/>
        </w:rPr>
        <w:t>»</w:t>
      </w:r>
      <w:r>
        <w:rPr>
          <w:rFonts w:ascii="Times New Roman" w:hAnsi="Times New Roman"/>
          <w:color w:val="000000"/>
          <w:szCs w:val="24"/>
          <w:lang w:val="ru-RU"/>
        </w:rPr>
        <w:t xml:space="preserve"> _________________</w:t>
      </w:r>
      <w:r w:rsidRPr="00805444">
        <w:rPr>
          <w:rFonts w:ascii="Times New Roman" w:hAnsi="Times New Roman"/>
          <w:color w:val="000000"/>
          <w:szCs w:val="24"/>
          <w:lang w:val="ru-RU"/>
        </w:rPr>
        <w:t xml:space="preserve"> 2024</w:t>
      </w:r>
      <w:r>
        <w:rPr>
          <w:rFonts w:ascii="Times New Roman" w:hAnsi="Times New Roman"/>
          <w:color w:val="000000"/>
          <w:szCs w:val="24"/>
          <w:lang w:val="ru-RU"/>
        </w:rPr>
        <w:t xml:space="preserve"> г. </w:t>
      </w:r>
      <w:r w:rsidRPr="00805444">
        <w:rPr>
          <w:rFonts w:ascii="Times New Roman" w:hAnsi="Times New Roman"/>
          <w:color w:val="000000"/>
          <w:szCs w:val="24"/>
          <w:lang w:val="ru-RU"/>
        </w:rPr>
        <w:t xml:space="preserve">                                                                         </w:t>
      </w:r>
      <w:r w:rsidRPr="00805444">
        <w:rPr>
          <w:rFonts w:ascii="Times New Roman" w:hAnsi="Times New Roman"/>
          <w:color w:val="000000"/>
          <w:spacing w:val="-5"/>
          <w:szCs w:val="24"/>
          <w:lang w:val="ru-RU"/>
        </w:rPr>
        <w:t xml:space="preserve">г. </w:t>
      </w:r>
      <w:r>
        <w:rPr>
          <w:rFonts w:ascii="Times New Roman" w:hAnsi="Times New Roman"/>
          <w:color w:val="000000"/>
          <w:spacing w:val="-5"/>
          <w:szCs w:val="24"/>
          <w:lang w:val="ru-RU"/>
        </w:rPr>
        <w:t>Саратов</w:t>
      </w:r>
    </w:p>
    <w:p w:rsidR="005F2AFC" w:rsidRPr="00B502E5" w:rsidRDefault="005F2AFC" w:rsidP="005F2AFC">
      <w:pPr>
        <w:tabs>
          <w:tab w:val="left" w:pos="4396"/>
        </w:tabs>
        <w:ind w:firstLine="720"/>
        <w:rPr>
          <w:rFonts w:ascii="Times New Roman" w:hAnsi="Times New Roman"/>
          <w:color w:val="000000"/>
          <w:spacing w:val="-2"/>
          <w:szCs w:val="24"/>
          <w:lang w:val="ru-RU"/>
        </w:rPr>
      </w:pPr>
    </w:p>
    <w:p w:rsidR="005F2AFC" w:rsidRDefault="005F2AFC" w:rsidP="005F2AFC">
      <w:pPr>
        <w:shd w:val="clear" w:color="auto" w:fill="FFFFFF"/>
        <w:spacing w:line="276" w:lineRule="auto"/>
        <w:ind w:left="11"/>
        <w:rPr>
          <w:color w:val="000000"/>
          <w:spacing w:val="8"/>
          <w:szCs w:val="24"/>
          <w:lang w:val="ru-RU"/>
        </w:rPr>
      </w:pPr>
    </w:p>
    <w:p w:rsidR="005F2AFC" w:rsidRPr="00B502E5" w:rsidRDefault="005F2AFC" w:rsidP="005F2AFC">
      <w:pPr>
        <w:shd w:val="clear" w:color="auto" w:fill="FFFFFF"/>
        <w:spacing w:line="360" w:lineRule="auto"/>
        <w:ind w:left="11" w:firstLine="720"/>
        <w:jc w:val="both"/>
        <w:rPr>
          <w:rFonts w:ascii="Times New Roman" w:hAnsi="Times New Roman"/>
          <w:color w:val="000000"/>
          <w:szCs w:val="24"/>
          <w:lang w:val="ru-RU"/>
        </w:rPr>
      </w:pPr>
      <w:r w:rsidRPr="00B502E5">
        <w:rPr>
          <w:rFonts w:ascii="Times New Roman" w:hAnsi="Times New Roman"/>
          <w:color w:val="000000"/>
          <w:spacing w:val="8"/>
          <w:szCs w:val="24"/>
          <w:lang w:val="ru-RU"/>
        </w:rPr>
        <w:t>Мы,</w:t>
      </w:r>
      <w:r>
        <w:rPr>
          <w:rFonts w:ascii="Times New Roman" w:hAnsi="Times New Roman"/>
          <w:color w:val="000000"/>
          <w:spacing w:val="8"/>
          <w:szCs w:val="24"/>
          <w:lang w:val="ru-RU"/>
        </w:rPr>
        <w:t xml:space="preserve"> </w:t>
      </w:r>
      <w:r w:rsidRPr="00B502E5">
        <w:rPr>
          <w:rFonts w:ascii="Times New Roman" w:hAnsi="Times New Roman"/>
          <w:color w:val="000000"/>
          <w:spacing w:val="8"/>
          <w:szCs w:val="24"/>
          <w:lang w:val="ru-RU"/>
        </w:rPr>
        <w:t>нижеподписавшиеся,</w:t>
      </w:r>
      <w:r>
        <w:rPr>
          <w:rFonts w:ascii="Times New Roman" w:hAnsi="Times New Roman"/>
          <w:color w:val="000000"/>
          <w:spacing w:val="8"/>
          <w:szCs w:val="24"/>
          <w:lang w:val="ru-RU"/>
        </w:rPr>
        <w:t xml:space="preserve"> __________________________________________ </w:t>
      </w:r>
      <w:r w:rsidR="00064BD2">
        <w:rPr>
          <w:rFonts w:ascii="Times New Roman" w:hAnsi="Times New Roman"/>
          <w:color w:val="000000"/>
          <w:spacing w:val="8"/>
          <w:szCs w:val="24"/>
          <w:lang w:val="ru-RU"/>
        </w:rPr>
        <w:t>_________________________</w:t>
      </w:r>
      <w:r w:rsidRPr="00B502E5">
        <w:rPr>
          <w:rFonts w:ascii="Times New Roman" w:hAnsi="Times New Roman"/>
          <w:color w:val="000000"/>
          <w:spacing w:val="8"/>
          <w:szCs w:val="24"/>
          <w:lang w:val="ru-RU"/>
        </w:rPr>
        <w:t>_________________</w:t>
      </w:r>
      <w:r>
        <w:rPr>
          <w:rFonts w:ascii="Times New Roman" w:hAnsi="Times New Roman"/>
          <w:color w:val="000000"/>
          <w:spacing w:val="8"/>
          <w:szCs w:val="24"/>
          <w:lang w:val="ru-RU"/>
        </w:rPr>
        <w:t>_________________</w:t>
      </w:r>
      <w:r w:rsidRPr="00B502E5">
        <w:rPr>
          <w:rFonts w:ascii="Times New Roman" w:hAnsi="Times New Roman"/>
          <w:color w:val="000000"/>
          <w:spacing w:val="8"/>
          <w:szCs w:val="24"/>
          <w:lang w:val="ru-RU"/>
        </w:rPr>
        <w:t xml:space="preserve">___________, </w:t>
      </w:r>
      <w:r w:rsidRPr="00B502E5">
        <w:rPr>
          <w:rFonts w:ascii="Times New Roman" w:hAnsi="Times New Roman"/>
          <w:color w:val="000000"/>
          <w:spacing w:val="1"/>
          <w:szCs w:val="24"/>
          <w:lang w:val="ru-RU"/>
        </w:rPr>
        <w:t>с одной стороны, и Директор</w:t>
      </w:r>
      <w:r>
        <w:rPr>
          <w:rFonts w:ascii="Times New Roman" w:hAnsi="Times New Roman"/>
          <w:color w:val="000000"/>
          <w:spacing w:val="1"/>
          <w:szCs w:val="24"/>
          <w:lang w:val="ru-RU"/>
        </w:rPr>
        <w:t xml:space="preserve"> ООО «Конверсия-СГУ» Сучков Д.С.</w:t>
      </w:r>
      <w:r w:rsidRPr="00B502E5">
        <w:rPr>
          <w:rFonts w:ascii="Times New Roman" w:hAnsi="Times New Roman"/>
          <w:color w:val="000000"/>
          <w:szCs w:val="24"/>
          <w:lang w:val="ru-RU"/>
        </w:rPr>
        <w:t xml:space="preserve">, с другой стороны, </w:t>
      </w:r>
      <w:r w:rsidRPr="00B502E5">
        <w:rPr>
          <w:rFonts w:ascii="Times New Roman" w:hAnsi="Times New Roman"/>
          <w:color w:val="000000"/>
          <w:spacing w:val="1"/>
          <w:szCs w:val="24"/>
          <w:lang w:val="ru-RU"/>
        </w:rPr>
        <w:t>составили  настоящий Акт – отчет о том, что  согласно договора №</w:t>
      </w:r>
      <w:r>
        <w:rPr>
          <w:rFonts w:ascii="Times New Roman" w:hAnsi="Times New Roman"/>
          <w:color w:val="000000"/>
          <w:spacing w:val="1"/>
          <w:szCs w:val="24"/>
          <w:lang w:val="ru-RU"/>
        </w:rPr>
        <w:t xml:space="preserve">______ </w:t>
      </w:r>
      <w:r w:rsidRPr="00B502E5">
        <w:rPr>
          <w:rFonts w:ascii="Times New Roman" w:hAnsi="Times New Roman"/>
          <w:color w:val="000000"/>
          <w:spacing w:val="1"/>
          <w:szCs w:val="24"/>
          <w:lang w:val="ru-RU"/>
        </w:rPr>
        <w:t xml:space="preserve"> от</w:t>
      </w:r>
      <w:r>
        <w:rPr>
          <w:rFonts w:ascii="Times New Roman" w:hAnsi="Times New Roman"/>
          <w:color w:val="000000"/>
          <w:spacing w:val="1"/>
          <w:szCs w:val="24"/>
          <w:lang w:val="ru-RU"/>
        </w:rPr>
        <w:t xml:space="preserve"> «____» ____________________ </w:t>
      </w:r>
      <w:r w:rsidRPr="00B502E5">
        <w:rPr>
          <w:rFonts w:ascii="Times New Roman" w:hAnsi="Times New Roman"/>
          <w:color w:val="000000"/>
          <w:spacing w:val="1"/>
          <w:szCs w:val="24"/>
          <w:lang w:val="ru-RU"/>
        </w:rPr>
        <w:t>2024  года проведены мероприятия</w:t>
      </w:r>
      <w:r w:rsidRPr="00B502E5">
        <w:rPr>
          <w:rFonts w:ascii="Times New Roman" w:hAnsi="Times New Roman"/>
          <w:color w:val="000000"/>
          <w:szCs w:val="24"/>
          <w:lang w:val="ru-RU"/>
        </w:rPr>
        <w:t xml:space="preserve"> по организации и проведению </w:t>
      </w:r>
      <w:r w:rsidRPr="00254450">
        <w:rPr>
          <w:rFonts w:ascii="Times New Roman" w:hAnsi="Times New Roman" w:hint="eastAsia"/>
          <w:b/>
          <w:bCs/>
          <w:szCs w:val="24"/>
          <w:lang w:val="ru-RU"/>
        </w:rPr>
        <w:t>Симпозиум</w:t>
      </w:r>
      <w:r>
        <w:rPr>
          <w:rFonts w:ascii="Times New Roman" w:hAnsi="Times New Roman"/>
          <w:b/>
          <w:bCs/>
          <w:szCs w:val="24"/>
          <w:lang w:val="ru-RU"/>
        </w:rPr>
        <w:t>а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Pr="00254450">
        <w:rPr>
          <w:rFonts w:ascii="Times New Roman" w:hAnsi="Times New Roman"/>
          <w:b/>
          <w:bCs/>
          <w:szCs w:val="24"/>
          <w:lang w:val="en-US"/>
        </w:rPr>
        <w:t>Spin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Pr="00254450">
        <w:rPr>
          <w:rFonts w:ascii="Times New Roman" w:hAnsi="Times New Roman"/>
          <w:b/>
          <w:bCs/>
          <w:szCs w:val="24"/>
          <w:lang w:val="en-US"/>
        </w:rPr>
        <w:t>Waves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 2024, </w:t>
      </w:r>
      <w:r>
        <w:rPr>
          <w:rFonts w:ascii="Times New Roman" w:hAnsi="Times New Roman"/>
          <w:b/>
          <w:bCs/>
          <w:szCs w:val="24"/>
          <w:lang w:val="ru-RU"/>
        </w:rPr>
        <w:t xml:space="preserve">в срок </w:t>
      </w:r>
      <w:r w:rsidRPr="00254450">
        <w:rPr>
          <w:rFonts w:ascii="Times New Roman" w:hAnsi="Times New Roman"/>
          <w:b/>
          <w:bCs/>
          <w:szCs w:val="24"/>
          <w:lang w:val="ru-RU"/>
        </w:rPr>
        <w:t>26</w:t>
      </w:r>
      <w:r>
        <w:rPr>
          <w:rFonts w:ascii="Times New Roman" w:hAnsi="Times New Roman"/>
          <w:b/>
          <w:bCs/>
          <w:szCs w:val="24"/>
          <w:lang w:val="ru-RU"/>
        </w:rPr>
        <w:t>-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29 </w:t>
      </w:r>
      <w:r w:rsidRPr="00254450">
        <w:rPr>
          <w:rFonts w:ascii="Times New Roman" w:hAnsi="Times New Roman" w:hint="eastAsia"/>
          <w:b/>
          <w:bCs/>
          <w:szCs w:val="24"/>
          <w:lang w:val="ru-RU"/>
        </w:rPr>
        <w:t>августа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 2024</w:t>
      </w:r>
      <w:r>
        <w:rPr>
          <w:rFonts w:ascii="Times New Roman" w:hAnsi="Times New Roman"/>
          <w:color w:val="000000"/>
          <w:szCs w:val="24"/>
          <w:lang w:val="ru-RU"/>
        </w:rPr>
        <w:t xml:space="preserve"> г.</w:t>
      </w:r>
    </w:p>
    <w:p w:rsidR="005F2AFC" w:rsidRPr="00B502E5" w:rsidRDefault="005F2AFC" w:rsidP="005F2AFC">
      <w:pPr>
        <w:shd w:val="clear" w:color="auto" w:fill="FFFFFF"/>
        <w:spacing w:line="360" w:lineRule="auto"/>
        <w:ind w:left="5" w:right="34" w:firstLine="720"/>
        <w:jc w:val="both"/>
        <w:rPr>
          <w:rFonts w:ascii="Times New Roman" w:hAnsi="Times New Roman"/>
          <w:color w:val="000000"/>
          <w:szCs w:val="24"/>
          <w:lang w:val="ru-RU"/>
        </w:rPr>
      </w:pPr>
      <w:r w:rsidRPr="00B502E5">
        <w:rPr>
          <w:rFonts w:ascii="Times New Roman" w:hAnsi="Times New Roman"/>
          <w:color w:val="000000"/>
          <w:spacing w:val="5"/>
          <w:szCs w:val="24"/>
          <w:lang w:val="ru-RU"/>
        </w:rPr>
        <w:t xml:space="preserve">Денежные средства в размере </w:t>
      </w:r>
      <w:r w:rsidR="008A4A37" w:rsidRPr="008A4A37">
        <w:rPr>
          <w:color w:val="000000"/>
          <w:highlight w:val="yellow"/>
          <w:lang w:val="ru-RU"/>
        </w:rPr>
        <w:t>______________</w:t>
      </w:r>
      <w:r w:rsidR="008A4A37" w:rsidRPr="008A4A37">
        <w:rPr>
          <w:rFonts w:ascii="Times New Roman" w:hAnsi="Times New Roman"/>
          <w:color w:val="000000"/>
          <w:highlight w:val="yellow"/>
          <w:lang w:val="ru-RU"/>
        </w:rPr>
        <w:t>_</w:t>
      </w:r>
      <w:r w:rsidR="00294CC1">
        <w:rPr>
          <w:rFonts w:ascii="Times New Roman" w:hAnsi="Times New Roman"/>
          <w:color w:val="000000"/>
          <w:highlight w:val="yellow"/>
          <w:lang w:val="ru-RU"/>
        </w:rPr>
        <w:t xml:space="preserve"> </w:t>
      </w:r>
      <w:r w:rsidR="008A4A37" w:rsidRPr="008A4A37">
        <w:rPr>
          <w:rFonts w:ascii="Times New Roman" w:hAnsi="Times New Roman"/>
          <w:color w:val="000000"/>
          <w:highlight w:val="yellow"/>
          <w:lang w:val="ru-RU"/>
        </w:rPr>
        <w:t>руб. (</w:t>
      </w:r>
      <w:r w:rsidR="00294CC1">
        <w:rPr>
          <w:b/>
          <w:i/>
          <w:color w:val="000000"/>
          <w:highlight w:val="yellow"/>
          <w:lang w:val="ru-RU"/>
        </w:rPr>
        <w:t>___________________________</w:t>
      </w:r>
      <w:r w:rsidR="008A4A37" w:rsidRPr="008A4A37">
        <w:rPr>
          <w:b/>
          <w:i/>
          <w:color w:val="000000"/>
          <w:highlight w:val="yellow"/>
          <w:lang w:val="ru-RU"/>
        </w:rPr>
        <w:t>_</w:t>
      </w:r>
      <w:proofErr w:type="gramStart"/>
      <w:r w:rsidR="008A4A37" w:rsidRPr="008A4A37">
        <w:rPr>
          <w:b/>
          <w:i/>
          <w:color w:val="000000"/>
          <w:highlight w:val="yellow"/>
          <w:lang w:val="ru-RU"/>
        </w:rPr>
        <w:t>_)</w:t>
      </w:r>
      <w:r w:rsidR="008A4A37" w:rsidRPr="008A4A37">
        <w:rPr>
          <w:rFonts w:ascii="Times New Roman" w:hAnsi="Times New Roman"/>
          <w:b/>
          <w:i/>
          <w:color w:val="000000"/>
          <w:highlight w:val="yellow"/>
          <w:lang w:val="ru-RU"/>
        </w:rPr>
        <w:t xml:space="preserve">  </w:t>
      </w:r>
      <w:r w:rsidR="008A4A37" w:rsidRPr="008A4A37">
        <w:rPr>
          <w:rFonts w:ascii="Times New Roman" w:hAnsi="Times New Roman"/>
          <w:color w:val="000000"/>
          <w:highlight w:val="yellow"/>
          <w:lang w:val="ru-RU"/>
        </w:rPr>
        <w:t>рублей</w:t>
      </w:r>
      <w:proofErr w:type="gramEnd"/>
      <w:r w:rsidR="008A4A37" w:rsidRPr="008A4A37">
        <w:rPr>
          <w:rFonts w:ascii="Times New Roman" w:hAnsi="Times New Roman"/>
          <w:color w:val="000000"/>
          <w:highlight w:val="yellow"/>
          <w:lang w:val="ru-RU"/>
        </w:rPr>
        <w:t xml:space="preserve"> 00 ко</w:t>
      </w:r>
      <w:r w:rsidR="008A4A37" w:rsidRPr="008A4A37">
        <w:rPr>
          <w:color w:val="000000"/>
          <w:highlight w:val="yellow"/>
          <w:lang w:val="ru-RU"/>
        </w:rPr>
        <w:t>п</w:t>
      </w:r>
      <w:r w:rsidR="008A4A37" w:rsidRPr="00B502E5">
        <w:rPr>
          <w:rFonts w:ascii="Times New Roman" w:hAnsi="Times New Roman"/>
          <w:color w:val="000000"/>
          <w:spacing w:val="5"/>
          <w:szCs w:val="24"/>
          <w:lang w:val="ru-RU"/>
        </w:rPr>
        <w:t xml:space="preserve"> </w:t>
      </w:r>
      <w:r w:rsidRPr="00B502E5">
        <w:rPr>
          <w:rFonts w:ascii="Times New Roman" w:hAnsi="Times New Roman"/>
          <w:color w:val="000000"/>
          <w:spacing w:val="5"/>
          <w:szCs w:val="24"/>
          <w:lang w:val="ru-RU"/>
        </w:rPr>
        <w:t xml:space="preserve">перечисленные </w:t>
      </w:r>
      <w:r>
        <w:rPr>
          <w:rFonts w:ascii="Times New Roman" w:hAnsi="Times New Roman"/>
          <w:color w:val="000000"/>
          <w:spacing w:val="1"/>
          <w:szCs w:val="24"/>
          <w:lang w:val="ru-RU"/>
        </w:rPr>
        <w:t>ООО «Конверсия-СГУ»</w:t>
      </w:r>
      <w:r w:rsidRPr="00B502E5">
        <w:rPr>
          <w:rFonts w:ascii="Times New Roman" w:hAnsi="Times New Roman"/>
          <w:color w:val="000000"/>
          <w:szCs w:val="24"/>
          <w:lang w:val="ru-RU"/>
        </w:rPr>
        <w:t xml:space="preserve">, </w:t>
      </w:r>
      <w:r w:rsidRPr="00B502E5">
        <w:rPr>
          <w:rFonts w:ascii="Times New Roman" w:hAnsi="Times New Roman"/>
          <w:color w:val="000000"/>
          <w:spacing w:val="3"/>
          <w:szCs w:val="24"/>
          <w:lang w:val="ru-RU"/>
        </w:rPr>
        <w:t xml:space="preserve">израсходованы </w:t>
      </w:r>
      <w:r w:rsidRPr="00B502E5">
        <w:rPr>
          <w:rFonts w:ascii="Times New Roman" w:hAnsi="Times New Roman"/>
          <w:color w:val="000000"/>
          <w:spacing w:val="1"/>
          <w:szCs w:val="24"/>
          <w:lang w:val="ru-RU"/>
        </w:rPr>
        <w:t>на мероприятия</w:t>
      </w:r>
      <w:r w:rsidRPr="00B502E5">
        <w:rPr>
          <w:rFonts w:ascii="Times New Roman" w:hAnsi="Times New Roman"/>
          <w:color w:val="000000"/>
          <w:szCs w:val="24"/>
          <w:lang w:val="ru-RU"/>
        </w:rPr>
        <w:t xml:space="preserve"> по организации и проведению </w:t>
      </w:r>
      <w:r w:rsidRPr="00254450">
        <w:rPr>
          <w:rFonts w:ascii="Times New Roman" w:hAnsi="Times New Roman" w:hint="eastAsia"/>
          <w:b/>
          <w:bCs/>
          <w:szCs w:val="24"/>
          <w:lang w:val="ru-RU"/>
        </w:rPr>
        <w:t>Симпозиум</w:t>
      </w:r>
      <w:r>
        <w:rPr>
          <w:rFonts w:ascii="Times New Roman" w:hAnsi="Times New Roman"/>
          <w:b/>
          <w:bCs/>
          <w:szCs w:val="24"/>
          <w:lang w:val="ru-RU"/>
        </w:rPr>
        <w:t>а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Pr="00254450">
        <w:rPr>
          <w:rFonts w:ascii="Times New Roman" w:hAnsi="Times New Roman"/>
          <w:b/>
          <w:bCs/>
          <w:szCs w:val="24"/>
          <w:lang w:val="en-US"/>
        </w:rPr>
        <w:t>Spin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Pr="00254450">
        <w:rPr>
          <w:rFonts w:ascii="Times New Roman" w:hAnsi="Times New Roman"/>
          <w:b/>
          <w:bCs/>
          <w:szCs w:val="24"/>
          <w:lang w:val="en-US"/>
        </w:rPr>
        <w:t>Waves</w:t>
      </w:r>
      <w:r w:rsidRPr="00254450">
        <w:rPr>
          <w:rFonts w:ascii="Times New Roman" w:hAnsi="Times New Roman"/>
          <w:b/>
          <w:bCs/>
          <w:szCs w:val="24"/>
          <w:lang w:val="ru-RU"/>
        </w:rPr>
        <w:t xml:space="preserve"> 2024</w:t>
      </w:r>
      <w:r>
        <w:rPr>
          <w:rFonts w:ascii="Times New Roman" w:hAnsi="Times New Roman"/>
          <w:b/>
          <w:bCs/>
          <w:szCs w:val="24"/>
          <w:lang w:val="ru-RU"/>
        </w:rPr>
        <w:t xml:space="preserve"> </w:t>
      </w:r>
      <w:r w:rsidRPr="00B502E5">
        <w:rPr>
          <w:rFonts w:ascii="Times New Roman" w:hAnsi="Times New Roman"/>
          <w:color w:val="000000"/>
          <w:spacing w:val="3"/>
          <w:szCs w:val="24"/>
          <w:lang w:val="ru-RU"/>
        </w:rPr>
        <w:t>полностью.</w:t>
      </w:r>
    </w:p>
    <w:p w:rsidR="005F2AFC" w:rsidRPr="00B502E5" w:rsidRDefault="005F2AFC" w:rsidP="005F2AFC">
      <w:pPr>
        <w:shd w:val="clear" w:color="auto" w:fill="FFFFFF"/>
        <w:spacing w:line="360" w:lineRule="auto"/>
        <w:ind w:firstLine="720"/>
        <w:jc w:val="both"/>
        <w:rPr>
          <w:rFonts w:ascii="Times New Roman" w:hAnsi="Times New Roman"/>
          <w:color w:val="000000"/>
          <w:szCs w:val="24"/>
          <w:lang w:val="ru-RU"/>
        </w:rPr>
      </w:pPr>
      <w:r w:rsidRPr="00B502E5">
        <w:rPr>
          <w:rFonts w:ascii="Times New Roman" w:hAnsi="Times New Roman"/>
          <w:color w:val="000000"/>
          <w:szCs w:val="24"/>
          <w:lang w:val="ru-RU"/>
        </w:rPr>
        <w:t>Стороны все обязательства выполнили, претензий друг к другу не имеют.</w:t>
      </w:r>
    </w:p>
    <w:p w:rsidR="005F2AFC" w:rsidRDefault="005F2AFC" w:rsidP="005F2AFC">
      <w:pPr>
        <w:shd w:val="clear" w:color="auto" w:fill="FFFFFF"/>
        <w:ind w:left="725" w:firstLine="720"/>
        <w:jc w:val="both"/>
        <w:rPr>
          <w:rFonts w:ascii="Times New Roman" w:hAnsi="Times New Roman"/>
          <w:color w:val="000000"/>
          <w:szCs w:val="24"/>
          <w:lang w:val="ru-RU"/>
        </w:rPr>
      </w:pPr>
    </w:p>
    <w:p w:rsidR="005F2AFC" w:rsidRPr="00B502E5" w:rsidRDefault="005F2AFC" w:rsidP="005F2AFC">
      <w:pPr>
        <w:shd w:val="clear" w:color="auto" w:fill="FFFFFF"/>
        <w:ind w:left="725" w:firstLine="720"/>
        <w:jc w:val="both"/>
        <w:rPr>
          <w:rFonts w:ascii="Times New Roman" w:hAnsi="Times New Roman"/>
          <w:color w:val="000000"/>
          <w:szCs w:val="24"/>
          <w:lang w:val="ru-RU"/>
        </w:rPr>
      </w:pPr>
    </w:p>
    <w:tbl>
      <w:tblPr>
        <w:tblW w:w="9356" w:type="dxa"/>
        <w:tblInd w:w="108" w:type="dxa"/>
        <w:tblLook w:val="01E0" w:firstRow="1" w:lastRow="1" w:firstColumn="1" w:lastColumn="1" w:noHBand="0" w:noVBand="0"/>
      </w:tblPr>
      <w:tblGrid>
        <w:gridCol w:w="4820"/>
        <w:gridCol w:w="4536"/>
      </w:tblGrid>
      <w:tr w:rsidR="005F2AFC" w:rsidRPr="00B502E5" w:rsidTr="00291B56">
        <w:trPr>
          <w:trHeight w:val="2625"/>
        </w:trPr>
        <w:tc>
          <w:tcPr>
            <w:tcW w:w="4820" w:type="dxa"/>
          </w:tcPr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rPr>
                <w:rFonts w:ascii="Times New Roman" w:eastAsia="MS Mincho" w:hAnsi="Times New Roman"/>
                <w:b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b/>
                <w:color w:val="000000"/>
                <w:szCs w:val="24"/>
                <w:lang w:val="ru-RU"/>
              </w:rPr>
              <w:t xml:space="preserve">Исполнитель: </w:t>
            </w:r>
          </w:p>
          <w:p w:rsidR="005F2AFC" w:rsidRPr="00B502E5" w:rsidRDefault="005F2AFC" w:rsidP="00291B56">
            <w:pPr>
              <w:spacing w:line="276" w:lineRule="auto"/>
              <w:rPr>
                <w:rFonts w:ascii="Times New Roman" w:hAnsi="Times New Roman"/>
                <w:b/>
                <w:color w:val="000000"/>
                <w:szCs w:val="24"/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Cs w:val="24"/>
                <w:lang w:val="ru-RU"/>
              </w:rPr>
              <w:t>ООО «Конверсия-СГУ»</w:t>
            </w:r>
          </w:p>
          <w:p w:rsidR="005F2AFC" w:rsidRPr="00B502E5" w:rsidRDefault="005F2AFC" w:rsidP="00291B56">
            <w:pPr>
              <w:spacing w:line="276" w:lineRule="auto"/>
              <w:rPr>
                <w:rFonts w:ascii="Times New Roman" w:eastAsia="MS Mincho" w:hAnsi="Times New Roman"/>
                <w:b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 xml:space="preserve"> </w:t>
            </w:r>
          </w:p>
          <w:p w:rsidR="005F2AFC" w:rsidRDefault="005F2AFC" w:rsidP="00291B56">
            <w:pPr>
              <w:tabs>
                <w:tab w:val="left" w:pos="4860"/>
              </w:tabs>
              <w:spacing w:line="276" w:lineRule="auto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>Директор</w:t>
            </w:r>
            <w:r w:rsidRPr="00805444"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 xml:space="preserve"> </w:t>
            </w: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b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>____________________</w:t>
            </w:r>
            <w:r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 xml:space="preserve"> Д.С. Сучков</w:t>
            </w:r>
          </w:p>
          <w:p w:rsidR="005F2AFC" w:rsidRDefault="005F2AFC" w:rsidP="00291B56">
            <w:pPr>
              <w:spacing w:line="276" w:lineRule="auto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>М.П.</w:t>
            </w:r>
          </w:p>
        </w:tc>
        <w:tc>
          <w:tcPr>
            <w:tcW w:w="4536" w:type="dxa"/>
          </w:tcPr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b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b/>
                <w:color w:val="000000"/>
                <w:szCs w:val="24"/>
                <w:lang w:val="ru-RU"/>
              </w:rPr>
              <w:t>Заказчик</w:t>
            </w:r>
            <w:r w:rsidRPr="00B502E5"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>:</w:t>
            </w: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</w:p>
          <w:p w:rsidR="005F2AFC" w:rsidRDefault="005F2AFC" w:rsidP="00291B56">
            <w:pPr>
              <w:spacing w:line="276" w:lineRule="auto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5F2AFC" w:rsidRDefault="005F2AFC" w:rsidP="00291B56">
            <w:pPr>
              <w:spacing w:line="276" w:lineRule="auto"/>
              <w:rPr>
                <w:rFonts w:eastAsia="MS Mincho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>__________________</w:t>
            </w:r>
            <w:r>
              <w:rPr>
                <w:rFonts w:ascii="Times New Roman" w:eastAsia="MS Mincho" w:hAnsi="Times New Roman"/>
                <w:color w:val="000000"/>
                <w:szCs w:val="24"/>
                <w:lang w:val="ru-RU"/>
              </w:rPr>
              <w:t xml:space="preserve"> / ______________ /</w:t>
            </w:r>
          </w:p>
          <w:p w:rsidR="005F2AFC" w:rsidRDefault="005F2AFC" w:rsidP="00291B56">
            <w:pPr>
              <w:spacing w:line="276" w:lineRule="auto"/>
              <w:rPr>
                <w:rFonts w:eastAsia="MS Mincho"/>
                <w:bCs/>
                <w:color w:val="000000"/>
                <w:szCs w:val="24"/>
                <w:lang w:val="ru-RU"/>
              </w:rPr>
            </w:pPr>
          </w:p>
          <w:p w:rsidR="005F2AFC" w:rsidRPr="00B502E5" w:rsidRDefault="005F2AFC" w:rsidP="00291B56">
            <w:pPr>
              <w:spacing w:line="276" w:lineRule="auto"/>
              <w:jc w:val="both"/>
              <w:rPr>
                <w:rFonts w:ascii="Times New Roman" w:eastAsia="MS Mincho" w:hAnsi="Times New Roman"/>
                <w:bCs/>
                <w:color w:val="000000"/>
                <w:szCs w:val="24"/>
                <w:lang w:val="ru-RU"/>
              </w:rPr>
            </w:pPr>
            <w:r w:rsidRPr="00B502E5">
              <w:rPr>
                <w:rFonts w:ascii="Times New Roman" w:eastAsia="MS Mincho" w:hAnsi="Times New Roman"/>
                <w:bCs/>
                <w:color w:val="000000"/>
                <w:szCs w:val="24"/>
                <w:lang w:val="ru-RU"/>
              </w:rPr>
              <w:t>М.П.</w:t>
            </w:r>
          </w:p>
        </w:tc>
      </w:tr>
    </w:tbl>
    <w:p w:rsidR="00FE40EC" w:rsidRPr="00830988" w:rsidRDefault="00FE40EC" w:rsidP="005F2AFC">
      <w:pPr>
        <w:tabs>
          <w:tab w:val="left" w:pos="2743"/>
          <w:tab w:val="left" w:pos="4396"/>
          <w:tab w:val="center" w:pos="4606"/>
        </w:tabs>
        <w:spacing w:line="276" w:lineRule="auto"/>
        <w:rPr>
          <w:rFonts w:ascii="Times New Roman" w:hAnsi="Times New Roman"/>
          <w:color w:val="000000"/>
          <w:szCs w:val="24"/>
          <w:lang w:val="ru-RU"/>
        </w:rPr>
      </w:pPr>
    </w:p>
    <w:p w:rsidR="00FE40EC" w:rsidRPr="00830988" w:rsidRDefault="00FE40EC" w:rsidP="00830988">
      <w:pPr>
        <w:shd w:val="clear" w:color="auto" w:fill="FFFFFF"/>
        <w:spacing w:after="1349" w:line="276" w:lineRule="auto"/>
        <w:jc w:val="both"/>
        <w:rPr>
          <w:rFonts w:ascii="Times New Roman" w:hAnsi="Times New Roman"/>
          <w:color w:val="000000"/>
          <w:lang w:val="ru-RU"/>
        </w:rPr>
      </w:pPr>
    </w:p>
    <w:sectPr w:rsidR="00FE40EC" w:rsidRPr="00830988" w:rsidSect="00B5131C">
      <w:pgSz w:w="11906" w:h="16838"/>
      <w:pgMar w:top="993" w:right="1134" w:bottom="993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GOptimaCyr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Kudriashov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Helios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A14907"/>
    <w:multiLevelType w:val="multilevel"/>
    <w:tmpl w:val="B6F09144"/>
    <w:lvl w:ilvl="0">
      <w:start w:val="2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450"/>
        </w:tabs>
        <w:ind w:left="450" w:hanging="450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1">
    <w:nsid w:val="1495541A"/>
    <w:multiLevelType w:val="multilevel"/>
    <w:tmpl w:val="3ED0319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1C3B29CA"/>
    <w:multiLevelType w:val="hybridMultilevel"/>
    <w:tmpl w:val="ACAA6AE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FCE4DFA"/>
    <w:multiLevelType w:val="multilevel"/>
    <w:tmpl w:val="8D4651C0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</w:abstractNum>
  <w:abstractNum w:abstractNumId="4">
    <w:nsid w:val="237868A8"/>
    <w:multiLevelType w:val="singleLevel"/>
    <w:tmpl w:val="618A3EBC"/>
    <w:lvl w:ilvl="0">
      <w:start w:val="1"/>
      <w:numFmt w:val="decimal"/>
      <w:lvlText w:val="2.1.%1. "/>
      <w:legacy w:legacy="1" w:legacySpace="0" w:legacyIndent="360"/>
      <w:lvlJc w:val="left"/>
      <w:pPr>
        <w:ind w:left="644" w:hanging="360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5">
    <w:nsid w:val="27687FB0"/>
    <w:multiLevelType w:val="multilevel"/>
    <w:tmpl w:val="CC520B7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2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2C0E5004"/>
    <w:multiLevelType w:val="singleLevel"/>
    <w:tmpl w:val="CD283280"/>
    <w:lvl w:ilvl="0">
      <w:start w:val="1"/>
      <w:numFmt w:val="decimal"/>
      <w:lvlText w:val="1.%1 "/>
      <w:legacy w:legacy="1" w:legacySpace="0" w:legacyIndent="360"/>
      <w:lvlJc w:val="left"/>
      <w:pPr>
        <w:ind w:left="360" w:hanging="360"/>
      </w:pPr>
      <w:rPr>
        <w:rFonts w:ascii="AGOptimaCyr" w:hAnsi="AGOptimaCyr" w:cs="Times New Roman" w:hint="default"/>
        <w:b w:val="0"/>
        <w:i w:val="0"/>
        <w:sz w:val="22"/>
        <w:u w:val="none"/>
      </w:rPr>
    </w:lvl>
  </w:abstractNum>
  <w:abstractNum w:abstractNumId="7">
    <w:nsid w:val="2DD90833"/>
    <w:multiLevelType w:val="hybridMultilevel"/>
    <w:tmpl w:val="46EC1ED6"/>
    <w:lvl w:ilvl="0" w:tplc="49FA8EC4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9BB2903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02F49F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D070F9A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AD866A8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3DD8046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360EDD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7DA621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0198980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8">
    <w:nsid w:val="33CE2FAD"/>
    <w:multiLevelType w:val="multilevel"/>
    <w:tmpl w:val="89DC52E8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855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cs="Times New Roman" w:hint="default"/>
      </w:rPr>
    </w:lvl>
  </w:abstractNum>
  <w:abstractNum w:abstractNumId="9">
    <w:nsid w:val="3F125F13"/>
    <w:multiLevelType w:val="hybridMultilevel"/>
    <w:tmpl w:val="3E3E339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>
    <w:nsid w:val="472B76B1"/>
    <w:multiLevelType w:val="singleLevel"/>
    <w:tmpl w:val="4AECBA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11">
    <w:nsid w:val="4B9B4871"/>
    <w:multiLevelType w:val="hybridMultilevel"/>
    <w:tmpl w:val="10D081AA"/>
    <w:lvl w:ilvl="0" w:tplc="0419000F">
      <w:start w:val="1"/>
      <w:numFmt w:val="decimal"/>
      <w:lvlText w:val="%1."/>
      <w:lvlJc w:val="left"/>
      <w:pPr>
        <w:tabs>
          <w:tab w:val="num" w:pos="2084"/>
        </w:tabs>
        <w:ind w:left="208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2">
    <w:nsid w:val="4E461149"/>
    <w:multiLevelType w:val="multilevel"/>
    <w:tmpl w:val="81C4AB7E"/>
    <w:lvl w:ilvl="0">
      <w:start w:val="2"/>
      <w:numFmt w:val="decimal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5E436D93"/>
    <w:multiLevelType w:val="hybridMultilevel"/>
    <w:tmpl w:val="D9983AA2"/>
    <w:lvl w:ilvl="0" w:tplc="0419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  <w:rPr>
        <w:rFonts w:cs="Times New Roman"/>
      </w:rPr>
    </w:lvl>
  </w:abstractNum>
  <w:abstractNum w:abstractNumId="14">
    <w:nsid w:val="6382449D"/>
    <w:multiLevelType w:val="multilevel"/>
    <w:tmpl w:val="8FF415B2"/>
    <w:lvl w:ilvl="0">
      <w:start w:val="1"/>
      <w:numFmt w:val="decimal"/>
      <w:suff w:val="space"/>
      <w:lvlText w:val="%1."/>
      <w:lvlJc w:val="left"/>
      <w:pPr>
        <w:ind w:left="567" w:hanging="567"/>
      </w:pPr>
      <w:rPr>
        <w:rFonts w:cs="Times New Roman"/>
      </w:rPr>
    </w:lvl>
    <w:lvl w:ilvl="1">
      <w:start w:val="1"/>
      <w:numFmt w:val="decimal"/>
      <w:suff w:val="space"/>
      <w:lvlText w:val="%1.%2."/>
      <w:lvlJc w:val="left"/>
      <w:pPr>
        <w:ind w:left="680" w:hanging="396"/>
      </w:pPr>
      <w:rPr>
        <w:rFonts w:cs="Times New Roman"/>
      </w:rPr>
    </w:lvl>
    <w:lvl w:ilvl="2">
      <w:start w:val="1"/>
      <w:numFmt w:val="decimal"/>
      <w:suff w:val="space"/>
      <w:lvlText w:val="%1.%2.%3."/>
      <w:lvlJc w:val="left"/>
      <w:pPr>
        <w:ind w:left="1361" w:hanging="641"/>
      </w:pPr>
      <w:rPr>
        <w:rFonts w:cs="Times New Roman"/>
      </w:rPr>
    </w:lvl>
    <w:lvl w:ilvl="3">
      <w:start w:val="1"/>
      <w:numFmt w:val="decimal"/>
      <w:suff w:val="space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324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96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68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504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4320" w:hanging="1440"/>
      </w:pPr>
      <w:rPr>
        <w:rFonts w:cs="Times New Roman"/>
      </w:rPr>
    </w:lvl>
  </w:abstractNum>
  <w:abstractNum w:abstractNumId="15">
    <w:nsid w:val="67E174BA"/>
    <w:multiLevelType w:val="singleLevel"/>
    <w:tmpl w:val="846E050E"/>
    <w:lvl w:ilvl="0">
      <w:start w:val="1"/>
      <w:numFmt w:val="decimal"/>
      <w:lvlText w:val="2.1.%1. "/>
      <w:legacy w:legacy="1" w:legacySpace="0" w:legacyIndent="360"/>
      <w:lvlJc w:val="left"/>
      <w:pPr>
        <w:ind w:left="644" w:hanging="360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6">
    <w:nsid w:val="6981479B"/>
    <w:multiLevelType w:val="singleLevel"/>
    <w:tmpl w:val="AB846766"/>
    <w:lvl w:ilvl="0">
      <w:start w:val="1"/>
      <w:numFmt w:val="decimal"/>
      <w:lvlText w:val="2.%1. "/>
      <w:legacy w:legacy="1" w:legacySpace="0" w:legacyIndent="360"/>
      <w:lvlJc w:val="left"/>
      <w:pPr>
        <w:ind w:left="644" w:hanging="360"/>
      </w:pPr>
      <w:rPr>
        <w:rFonts w:ascii="Arial" w:hAnsi="Arial" w:cs="Times New Roman" w:hint="default"/>
        <w:b w:val="0"/>
        <w:i w:val="0"/>
        <w:sz w:val="22"/>
        <w:u w:val="none"/>
      </w:rPr>
    </w:lvl>
  </w:abstractNum>
  <w:abstractNum w:abstractNumId="17">
    <w:nsid w:val="70303324"/>
    <w:multiLevelType w:val="multilevel"/>
    <w:tmpl w:val="DC0072B4"/>
    <w:lvl w:ilvl="0">
      <w:start w:val="1"/>
      <w:numFmt w:val="decimal"/>
      <w:lvlText w:val="%1."/>
      <w:lvlJc w:val="left"/>
      <w:pPr>
        <w:tabs>
          <w:tab w:val="num" w:pos="851"/>
        </w:tabs>
        <w:ind w:left="851" w:hanging="567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1"/>
        </w:tabs>
        <w:ind w:left="851" w:hanging="567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567" w:hanging="567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num w:numId="1">
    <w:abstractNumId w:val="6"/>
  </w:num>
  <w:num w:numId="2">
    <w:abstractNumId w:val="16"/>
  </w:num>
  <w:num w:numId="3">
    <w:abstractNumId w:val="4"/>
  </w:num>
  <w:num w:numId="4">
    <w:abstractNumId w:val="4"/>
    <w:lvlOverride w:ilvl="0">
      <w:lvl w:ilvl="0">
        <w:start w:val="3"/>
        <w:numFmt w:val="decimal"/>
        <w:lvlText w:val="2.1.%1. "/>
        <w:legacy w:legacy="1" w:legacySpace="0" w:legacyIndent="360"/>
        <w:lvlJc w:val="left"/>
        <w:pPr>
          <w:ind w:left="644" w:hanging="360"/>
        </w:pPr>
        <w:rPr>
          <w:rFonts w:ascii="Arial" w:hAnsi="Arial" w:cs="Times New Roman" w:hint="default"/>
          <w:b w:val="0"/>
          <w:i w:val="0"/>
          <w:sz w:val="22"/>
          <w:u w:val="none"/>
        </w:rPr>
      </w:lvl>
    </w:lvlOverride>
  </w:num>
  <w:num w:numId="5">
    <w:abstractNumId w:val="4"/>
    <w:lvlOverride w:ilvl="0">
      <w:lvl w:ilvl="0">
        <w:start w:val="5"/>
        <w:numFmt w:val="decimal"/>
        <w:lvlText w:val="2.1.%1. "/>
        <w:legacy w:legacy="1" w:legacySpace="0" w:legacyIndent="360"/>
        <w:lvlJc w:val="left"/>
        <w:pPr>
          <w:ind w:left="644" w:hanging="360"/>
        </w:pPr>
        <w:rPr>
          <w:rFonts w:ascii="Arial" w:hAnsi="Arial" w:cs="Times New Roman" w:hint="default"/>
          <w:b w:val="0"/>
          <w:i w:val="0"/>
          <w:sz w:val="22"/>
          <w:u w:val="none"/>
        </w:rPr>
      </w:lvl>
    </w:lvlOverride>
  </w:num>
  <w:num w:numId="6">
    <w:abstractNumId w:val="15"/>
  </w:num>
  <w:num w:numId="7">
    <w:abstractNumId w:val="5"/>
  </w:num>
  <w:num w:numId="8">
    <w:abstractNumId w:val="1"/>
  </w:num>
  <w:num w:numId="9">
    <w:abstractNumId w:val="12"/>
  </w:num>
  <w:num w:numId="10">
    <w:abstractNumId w:val="10"/>
  </w:num>
  <w:num w:numId="11">
    <w:abstractNumId w:val="0"/>
  </w:num>
  <w:num w:numId="12">
    <w:abstractNumId w:val="17"/>
  </w:num>
  <w:num w:numId="13">
    <w:abstractNumId w:val="14"/>
  </w:num>
  <w:num w:numId="14">
    <w:abstractNumId w:val="13"/>
  </w:num>
  <w:num w:numId="15">
    <w:abstractNumId w:val="9"/>
  </w:num>
  <w:num w:numId="16">
    <w:abstractNumId w:val="3"/>
  </w:num>
  <w:num w:numId="17">
    <w:abstractNumId w:val="7"/>
  </w:num>
  <w:num w:numId="18">
    <w:abstractNumId w:val="11"/>
  </w:num>
  <w:num w:numId="19">
    <w:abstractNumId w:val="8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2"/>
  </w:compat>
  <w:rsids>
    <w:rsidRoot w:val="00E6793C"/>
    <w:rsid w:val="000026D5"/>
    <w:rsid w:val="0000507C"/>
    <w:rsid w:val="0000516C"/>
    <w:rsid w:val="00012F89"/>
    <w:rsid w:val="000168B6"/>
    <w:rsid w:val="00020A57"/>
    <w:rsid w:val="00030385"/>
    <w:rsid w:val="0004198A"/>
    <w:rsid w:val="000440E4"/>
    <w:rsid w:val="0005481E"/>
    <w:rsid w:val="00064BD2"/>
    <w:rsid w:val="000732EC"/>
    <w:rsid w:val="00076534"/>
    <w:rsid w:val="000916B1"/>
    <w:rsid w:val="00092679"/>
    <w:rsid w:val="00092F68"/>
    <w:rsid w:val="00095131"/>
    <w:rsid w:val="0009528D"/>
    <w:rsid w:val="00095C3F"/>
    <w:rsid w:val="00096D11"/>
    <w:rsid w:val="000A7896"/>
    <w:rsid w:val="000C0433"/>
    <w:rsid w:val="000C4C7F"/>
    <w:rsid w:val="000C4C92"/>
    <w:rsid w:val="000C7A36"/>
    <w:rsid w:val="000D1E59"/>
    <w:rsid w:val="000D5D83"/>
    <w:rsid w:val="000D5FEE"/>
    <w:rsid w:val="000D76A7"/>
    <w:rsid w:val="000E63CA"/>
    <w:rsid w:val="000E6C03"/>
    <w:rsid w:val="000E7B5E"/>
    <w:rsid w:val="000F191B"/>
    <w:rsid w:val="000F4C59"/>
    <w:rsid w:val="00105124"/>
    <w:rsid w:val="00107097"/>
    <w:rsid w:val="00114530"/>
    <w:rsid w:val="00115375"/>
    <w:rsid w:val="00116BEC"/>
    <w:rsid w:val="001217E3"/>
    <w:rsid w:val="00130DE1"/>
    <w:rsid w:val="00147A49"/>
    <w:rsid w:val="001543C1"/>
    <w:rsid w:val="00155CA3"/>
    <w:rsid w:val="0016273A"/>
    <w:rsid w:val="001671C2"/>
    <w:rsid w:val="00171D91"/>
    <w:rsid w:val="0017287F"/>
    <w:rsid w:val="00174E34"/>
    <w:rsid w:val="00176C5B"/>
    <w:rsid w:val="00176E0C"/>
    <w:rsid w:val="001844A3"/>
    <w:rsid w:val="001904F8"/>
    <w:rsid w:val="00191DEB"/>
    <w:rsid w:val="00192E78"/>
    <w:rsid w:val="00196648"/>
    <w:rsid w:val="001970D4"/>
    <w:rsid w:val="0019714E"/>
    <w:rsid w:val="001A0517"/>
    <w:rsid w:val="001A0E0F"/>
    <w:rsid w:val="001B003E"/>
    <w:rsid w:val="001B4105"/>
    <w:rsid w:val="001B4B63"/>
    <w:rsid w:val="001B58CB"/>
    <w:rsid w:val="001B682B"/>
    <w:rsid w:val="001C25E0"/>
    <w:rsid w:val="001C49AC"/>
    <w:rsid w:val="001D6BDB"/>
    <w:rsid w:val="001F576B"/>
    <w:rsid w:val="001F6357"/>
    <w:rsid w:val="001F67DC"/>
    <w:rsid w:val="001F7183"/>
    <w:rsid w:val="0020026C"/>
    <w:rsid w:val="0020153C"/>
    <w:rsid w:val="0020489F"/>
    <w:rsid w:val="002114AB"/>
    <w:rsid w:val="002126DA"/>
    <w:rsid w:val="00224C52"/>
    <w:rsid w:val="00230888"/>
    <w:rsid w:val="00245893"/>
    <w:rsid w:val="00246A4D"/>
    <w:rsid w:val="00251909"/>
    <w:rsid w:val="002520D4"/>
    <w:rsid w:val="00252EAB"/>
    <w:rsid w:val="002616F5"/>
    <w:rsid w:val="0026311E"/>
    <w:rsid w:val="002658C7"/>
    <w:rsid w:val="0027306F"/>
    <w:rsid w:val="00294CC1"/>
    <w:rsid w:val="002A3CC1"/>
    <w:rsid w:val="002B61FB"/>
    <w:rsid w:val="002B7213"/>
    <w:rsid w:val="002C33DF"/>
    <w:rsid w:val="002C5B1A"/>
    <w:rsid w:val="002D0754"/>
    <w:rsid w:val="002D4AC0"/>
    <w:rsid w:val="002E5FA4"/>
    <w:rsid w:val="002F102B"/>
    <w:rsid w:val="002F6D23"/>
    <w:rsid w:val="002F7762"/>
    <w:rsid w:val="00302338"/>
    <w:rsid w:val="00303A75"/>
    <w:rsid w:val="00326132"/>
    <w:rsid w:val="003408ED"/>
    <w:rsid w:val="00347E1B"/>
    <w:rsid w:val="00350D85"/>
    <w:rsid w:val="003511D0"/>
    <w:rsid w:val="00353952"/>
    <w:rsid w:val="00353A59"/>
    <w:rsid w:val="00355CC5"/>
    <w:rsid w:val="003613FC"/>
    <w:rsid w:val="00362AFF"/>
    <w:rsid w:val="00365FBF"/>
    <w:rsid w:val="00373D98"/>
    <w:rsid w:val="00384875"/>
    <w:rsid w:val="00390368"/>
    <w:rsid w:val="00391ADC"/>
    <w:rsid w:val="00397B96"/>
    <w:rsid w:val="003A051D"/>
    <w:rsid w:val="003A3A56"/>
    <w:rsid w:val="003A491D"/>
    <w:rsid w:val="003A5871"/>
    <w:rsid w:val="003A691D"/>
    <w:rsid w:val="003A6F10"/>
    <w:rsid w:val="003B490C"/>
    <w:rsid w:val="003C17CE"/>
    <w:rsid w:val="003C2064"/>
    <w:rsid w:val="003D58D5"/>
    <w:rsid w:val="003D7D7C"/>
    <w:rsid w:val="003E2D8E"/>
    <w:rsid w:val="003E4259"/>
    <w:rsid w:val="003E6DCB"/>
    <w:rsid w:val="003F022E"/>
    <w:rsid w:val="003F21B2"/>
    <w:rsid w:val="003F3080"/>
    <w:rsid w:val="003F6223"/>
    <w:rsid w:val="00404B47"/>
    <w:rsid w:val="00406F45"/>
    <w:rsid w:val="0041437D"/>
    <w:rsid w:val="00423B45"/>
    <w:rsid w:val="00424CDB"/>
    <w:rsid w:val="0042777B"/>
    <w:rsid w:val="00435DC2"/>
    <w:rsid w:val="0044069F"/>
    <w:rsid w:val="00441251"/>
    <w:rsid w:val="00444017"/>
    <w:rsid w:val="00445250"/>
    <w:rsid w:val="00446B5A"/>
    <w:rsid w:val="00451DB0"/>
    <w:rsid w:val="004701D2"/>
    <w:rsid w:val="00470EFF"/>
    <w:rsid w:val="00486079"/>
    <w:rsid w:val="00494650"/>
    <w:rsid w:val="00494ACC"/>
    <w:rsid w:val="00496231"/>
    <w:rsid w:val="004A2CA3"/>
    <w:rsid w:val="004A341B"/>
    <w:rsid w:val="004A3684"/>
    <w:rsid w:val="004A4277"/>
    <w:rsid w:val="004A4BED"/>
    <w:rsid w:val="004A4F80"/>
    <w:rsid w:val="004B489C"/>
    <w:rsid w:val="004B5926"/>
    <w:rsid w:val="004B68B4"/>
    <w:rsid w:val="004C17E4"/>
    <w:rsid w:val="004C1F66"/>
    <w:rsid w:val="004C3D30"/>
    <w:rsid w:val="004C7C66"/>
    <w:rsid w:val="004D0BB9"/>
    <w:rsid w:val="004D3C8A"/>
    <w:rsid w:val="004D71F4"/>
    <w:rsid w:val="004E1547"/>
    <w:rsid w:val="004E2CC5"/>
    <w:rsid w:val="00500AF2"/>
    <w:rsid w:val="005037DA"/>
    <w:rsid w:val="0051379B"/>
    <w:rsid w:val="00517457"/>
    <w:rsid w:val="005316B9"/>
    <w:rsid w:val="00537CC0"/>
    <w:rsid w:val="00540095"/>
    <w:rsid w:val="00545B75"/>
    <w:rsid w:val="00557154"/>
    <w:rsid w:val="005615FB"/>
    <w:rsid w:val="005744A5"/>
    <w:rsid w:val="00587D84"/>
    <w:rsid w:val="00592ED1"/>
    <w:rsid w:val="00592F0A"/>
    <w:rsid w:val="005955E0"/>
    <w:rsid w:val="005977A8"/>
    <w:rsid w:val="005A4524"/>
    <w:rsid w:val="005B28C4"/>
    <w:rsid w:val="005B314D"/>
    <w:rsid w:val="005C3FD3"/>
    <w:rsid w:val="005D7B06"/>
    <w:rsid w:val="005E1487"/>
    <w:rsid w:val="005E5DE8"/>
    <w:rsid w:val="005F0B46"/>
    <w:rsid w:val="005F2AFC"/>
    <w:rsid w:val="005F5E4F"/>
    <w:rsid w:val="005F731F"/>
    <w:rsid w:val="006016B3"/>
    <w:rsid w:val="006033BE"/>
    <w:rsid w:val="00615611"/>
    <w:rsid w:val="00617CD7"/>
    <w:rsid w:val="00626F39"/>
    <w:rsid w:val="006272A3"/>
    <w:rsid w:val="00635CFA"/>
    <w:rsid w:val="00641F6B"/>
    <w:rsid w:val="00642E77"/>
    <w:rsid w:val="00650FB4"/>
    <w:rsid w:val="00652799"/>
    <w:rsid w:val="00652EC2"/>
    <w:rsid w:val="00653295"/>
    <w:rsid w:val="00676C2C"/>
    <w:rsid w:val="006904CD"/>
    <w:rsid w:val="006936BC"/>
    <w:rsid w:val="006B0A3B"/>
    <w:rsid w:val="006B479F"/>
    <w:rsid w:val="006B5643"/>
    <w:rsid w:val="006C5BBF"/>
    <w:rsid w:val="006C6066"/>
    <w:rsid w:val="006C6B99"/>
    <w:rsid w:val="006C7E15"/>
    <w:rsid w:val="006D4D3E"/>
    <w:rsid w:val="006F2411"/>
    <w:rsid w:val="006F285B"/>
    <w:rsid w:val="006F73AF"/>
    <w:rsid w:val="00703B16"/>
    <w:rsid w:val="00706CE2"/>
    <w:rsid w:val="00712BF5"/>
    <w:rsid w:val="00713A24"/>
    <w:rsid w:val="007238DF"/>
    <w:rsid w:val="00725470"/>
    <w:rsid w:val="00725489"/>
    <w:rsid w:val="00726CEB"/>
    <w:rsid w:val="007307E8"/>
    <w:rsid w:val="0074091B"/>
    <w:rsid w:val="007444E6"/>
    <w:rsid w:val="007509FB"/>
    <w:rsid w:val="007511D8"/>
    <w:rsid w:val="00753B9A"/>
    <w:rsid w:val="00766918"/>
    <w:rsid w:val="0076752A"/>
    <w:rsid w:val="00771468"/>
    <w:rsid w:val="0078343B"/>
    <w:rsid w:val="0078540E"/>
    <w:rsid w:val="00785E97"/>
    <w:rsid w:val="00786CED"/>
    <w:rsid w:val="00787BF7"/>
    <w:rsid w:val="007903EB"/>
    <w:rsid w:val="00795827"/>
    <w:rsid w:val="00796F7B"/>
    <w:rsid w:val="007A0FCD"/>
    <w:rsid w:val="007B053C"/>
    <w:rsid w:val="007B1F71"/>
    <w:rsid w:val="007B4A14"/>
    <w:rsid w:val="007B52CD"/>
    <w:rsid w:val="007C0FD6"/>
    <w:rsid w:val="007C5D94"/>
    <w:rsid w:val="007D76F8"/>
    <w:rsid w:val="007E0FC3"/>
    <w:rsid w:val="007E264F"/>
    <w:rsid w:val="007E5957"/>
    <w:rsid w:val="007F2462"/>
    <w:rsid w:val="007F5284"/>
    <w:rsid w:val="007F671F"/>
    <w:rsid w:val="007F6C1F"/>
    <w:rsid w:val="00801ACB"/>
    <w:rsid w:val="0080249B"/>
    <w:rsid w:val="00803A50"/>
    <w:rsid w:val="00806117"/>
    <w:rsid w:val="00813F07"/>
    <w:rsid w:val="00814D1C"/>
    <w:rsid w:val="00815F91"/>
    <w:rsid w:val="00816CFF"/>
    <w:rsid w:val="00821478"/>
    <w:rsid w:val="00822121"/>
    <w:rsid w:val="008231C0"/>
    <w:rsid w:val="0082413F"/>
    <w:rsid w:val="00824785"/>
    <w:rsid w:val="00830988"/>
    <w:rsid w:val="00831F11"/>
    <w:rsid w:val="00842082"/>
    <w:rsid w:val="00846878"/>
    <w:rsid w:val="00847DC2"/>
    <w:rsid w:val="0085061C"/>
    <w:rsid w:val="00851371"/>
    <w:rsid w:val="0085341E"/>
    <w:rsid w:val="00866A2B"/>
    <w:rsid w:val="008700D7"/>
    <w:rsid w:val="0087344E"/>
    <w:rsid w:val="0087462E"/>
    <w:rsid w:val="00874A9F"/>
    <w:rsid w:val="0087664F"/>
    <w:rsid w:val="00880107"/>
    <w:rsid w:val="00882A1F"/>
    <w:rsid w:val="00890CC0"/>
    <w:rsid w:val="008954C1"/>
    <w:rsid w:val="008A3D90"/>
    <w:rsid w:val="008A4A37"/>
    <w:rsid w:val="008A5484"/>
    <w:rsid w:val="008A73F3"/>
    <w:rsid w:val="008A7634"/>
    <w:rsid w:val="008A7A7C"/>
    <w:rsid w:val="008B118A"/>
    <w:rsid w:val="008B2222"/>
    <w:rsid w:val="008B4A0D"/>
    <w:rsid w:val="008B6B52"/>
    <w:rsid w:val="008C0826"/>
    <w:rsid w:val="008C242D"/>
    <w:rsid w:val="008C5293"/>
    <w:rsid w:val="008C5705"/>
    <w:rsid w:val="008C6C06"/>
    <w:rsid w:val="008D4AB9"/>
    <w:rsid w:val="008E41F2"/>
    <w:rsid w:val="008E5B75"/>
    <w:rsid w:val="008E7355"/>
    <w:rsid w:val="008E7EA2"/>
    <w:rsid w:val="008F2888"/>
    <w:rsid w:val="008F3D98"/>
    <w:rsid w:val="008F7EF7"/>
    <w:rsid w:val="00912ABF"/>
    <w:rsid w:val="00912F31"/>
    <w:rsid w:val="009263E4"/>
    <w:rsid w:val="0092688D"/>
    <w:rsid w:val="00926D52"/>
    <w:rsid w:val="0092725A"/>
    <w:rsid w:val="00933871"/>
    <w:rsid w:val="00947933"/>
    <w:rsid w:val="009524B3"/>
    <w:rsid w:val="00953460"/>
    <w:rsid w:val="00953464"/>
    <w:rsid w:val="00971C56"/>
    <w:rsid w:val="009724DE"/>
    <w:rsid w:val="00982C06"/>
    <w:rsid w:val="00983595"/>
    <w:rsid w:val="009872BB"/>
    <w:rsid w:val="00992FB1"/>
    <w:rsid w:val="00995E33"/>
    <w:rsid w:val="009971E7"/>
    <w:rsid w:val="009A16DA"/>
    <w:rsid w:val="009A4BB5"/>
    <w:rsid w:val="009B0D58"/>
    <w:rsid w:val="009B1548"/>
    <w:rsid w:val="009C0F87"/>
    <w:rsid w:val="009D316B"/>
    <w:rsid w:val="009D4FBF"/>
    <w:rsid w:val="009E0411"/>
    <w:rsid w:val="009E32E2"/>
    <w:rsid w:val="009E4E5B"/>
    <w:rsid w:val="009E71E8"/>
    <w:rsid w:val="009E7E15"/>
    <w:rsid w:val="009F3430"/>
    <w:rsid w:val="009F3571"/>
    <w:rsid w:val="009F7AED"/>
    <w:rsid w:val="00A01C58"/>
    <w:rsid w:val="00A04F12"/>
    <w:rsid w:val="00A108CF"/>
    <w:rsid w:val="00A123CC"/>
    <w:rsid w:val="00A13EAE"/>
    <w:rsid w:val="00A14E01"/>
    <w:rsid w:val="00A175D0"/>
    <w:rsid w:val="00A24FAC"/>
    <w:rsid w:val="00A25C85"/>
    <w:rsid w:val="00A3015D"/>
    <w:rsid w:val="00A43E65"/>
    <w:rsid w:val="00A44299"/>
    <w:rsid w:val="00A46CE7"/>
    <w:rsid w:val="00A5036B"/>
    <w:rsid w:val="00A61E1D"/>
    <w:rsid w:val="00A74064"/>
    <w:rsid w:val="00A7458B"/>
    <w:rsid w:val="00A74730"/>
    <w:rsid w:val="00A7589E"/>
    <w:rsid w:val="00A81078"/>
    <w:rsid w:val="00A85B81"/>
    <w:rsid w:val="00A8642B"/>
    <w:rsid w:val="00A9713C"/>
    <w:rsid w:val="00AA0421"/>
    <w:rsid w:val="00AA1EC2"/>
    <w:rsid w:val="00AA2796"/>
    <w:rsid w:val="00AA3988"/>
    <w:rsid w:val="00AA4A76"/>
    <w:rsid w:val="00AB073E"/>
    <w:rsid w:val="00AB7885"/>
    <w:rsid w:val="00AC099A"/>
    <w:rsid w:val="00AC21EA"/>
    <w:rsid w:val="00AC606B"/>
    <w:rsid w:val="00AC6C93"/>
    <w:rsid w:val="00AD2C0E"/>
    <w:rsid w:val="00AE270E"/>
    <w:rsid w:val="00AF2DBA"/>
    <w:rsid w:val="00AF727F"/>
    <w:rsid w:val="00B02D6B"/>
    <w:rsid w:val="00B04583"/>
    <w:rsid w:val="00B068D3"/>
    <w:rsid w:val="00B1329F"/>
    <w:rsid w:val="00B15473"/>
    <w:rsid w:val="00B177DC"/>
    <w:rsid w:val="00B21665"/>
    <w:rsid w:val="00B229C3"/>
    <w:rsid w:val="00B35FDE"/>
    <w:rsid w:val="00B373C5"/>
    <w:rsid w:val="00B42757"/>
    <w:rsid w:val="00B438A6"/>
    <w:rsid w:val="00B43CDB"/>
    <w:rsid w:val="00B468F6"/>
    <w:rsid w:val="00B500D5"/>
    <w:rsid w:val="00B5131C"/>
    <w:rsid w:val="00B631A2"/>
    <w:rsid w:val="00B64776"/>
    <w:rsid w:val="00B64880"/>
    <w:rsid w:val="00B83A79"/>
    <w:rsid w:val="00B91362"/>
    <w:rsid w:val="00B95ACE"/>
    <w:rsid w:val="00BA0862"/>
    <w:rsid w:val="00BA4F3E"/>
    <w:rsid w:val="00BB179A"/>
    <w:rsid w:val="00BB70A2"/>
    <w:rsid w:val="00BC4799"/>
    <w:rsid w:val="00BC7521"/>
    <w:rsid w:val="00BD3CFE"/>
    <w:rsid w:val="00BD4717"/>
    <w:rsid w:val="00BE0703"/>
    <w:rsid w:val="00BE0EC4"/>
    <w:rsid w:val="00BF0960"/>
    <w:rsid w:val="00BF20EB"/>
    <w:rsid w:val="00BF3583"/>
    <w:rsid w:val="00BF359C"/>
    <w:rsid w:val="00BF49A9"/>
    <w:rsid w:val="00C125D8"/>
    <w:rsid w:val="00C1431D"/>
    <w:rsid w:val="00C31507"/>
    <w:rsid w:val="00C326F9"/>
    <w:rsid w:val="00C334D8"/>
    <w:rsid w:val="00C35A38"/>
    <w:rsid w:val="00C36265"/>
    <w:rsid w:val="00C46AA6"/>
    <w:rsid w:val="00C53B4F"/>
    <w:rsid w:val="00C55D3A"/>
    <w:rsid w:val="00C5657D"/>
    <w:rsid w:val="00C61EDD"/>
    <w:rsid w:val="00C65286"/>
    <w:rsid w:val="00C65AD9"/>
    <w:rsid w:val="00C67ADB"/>
    <w:rsid w:val="00C72145"/>
    <w:rsid w:val="00C72800"/>
    <w:rsid w:val="00C80502"/>
    <w:rsid w:val="00C8230D"/>
    <w:rsid w:val="00C84B80"/>
    <w:rsid w:val="00C865D6"/>
    <w:rsid w:val="00C90B56"/>
    <w:rsid w:val="00C93553"/>
    <w:rsid w:val="00C97043"/>
    <w:rsid w:val="00C97283"/>
    <w:rsid w:val="00CA349A"/>
    <w:rsid w:val="00CB5970"/>
    <w:rsid w:val="00CC1F15"/>
    <w:rsid w:val="00CC29A0"/>
    <w:rsid w:val="00CC2B84"/>
    <w:rsid w:val="00CC45D2"/>
    <w:rsid w:val="00CC5AE5"/>
    <w:rsid w:val="00CC6CF0"/>
    <w:rsid w:val="00CD6ADA"/>
    <w:rsid w:val="00CE5840"/>
    <w:rsid w:val="00CF3D6B"/>
    <w:rsid w:val="00D0618A"/>
    <w:rsid w:val="00D13C47"/>
    <w:rsid w:val="00D472C4"/>
    <w:rsid w:val="00D51327"/>
    <w:rsid w:val="00D71A71"/>
    <w:rsid w:val="00D74F15"/>
    <w:rsid w:val="00D75F53"/>
    <w:rsid w:val="00D76609"/>
    <w:rsid w:val="00D84D0F"/>
    <w:rsid w:val="00D939CF"/>
    <w:rsid w:val="00D95FE3"/>
    <w:rsid w:val="00D974A2"/>
    <w:rsid w:val="00DA5789"/>
    <w:rsid w:val="00DA63C9"/>
    <w:rsid w:val="00DB35E9"/>
    <w:rsid w:val="00DB3865"/>
    <w:rsid w:val="00DD3803"/>
    <w:rsid w:val="00DD4FD3"/>
    <w:rsid w:val="00DD7FE9"/>
    <w:rsid w:val="00DE0A6D"/>
    <w:rsid w:val="00DE0ACA"/>
    <w:rsid w:val="00DF1F00"/>
    <w:rsid w:val="00DF69D3"/>
    <w:rsid w:val="00E1157C"/>
    <w:rsid w:val="00E14184"/>
    <w:rsid w:val="00E14324"/>
    <w:rsid w:val="00E14CEB"/>
    <w:rsid w:val="00E1562C"/>
    <w:rsid w:val="00E23647"/>
    <w:rsid w:val="00E254DD"/>
    <w:rsid w:val="00E4515C"/>
    <w:rsid w:val="00E510AC"/>
    <w:rsid w:val="00E55769"/>
    <w:rsid w:val="00E557A1"/>
    <w:rsid w:val="00E57245"/>
    <w:rsid w:val="00E6332C"/>
    <w:rsid w:val="00E6793C"/>
    <w:rsid w:val="00E76983"/>
    <w:rsid w:val="00E772EC"/>
    <w:rsid w:val="00E77D14"/>
    <w:rsid w:val="00E87C88"/>
    <w:rsid w:val="00E904FD"/>
    <w:rsid w:val="00E917D2"/>
    <w:rsid w:val="00E9243D"/>
    <w:rsid w:val="00E93121"/>
    <w:rsid w:val="00E934DB"/>
    <w:rsid w:val="00E97896"/>
    <w:rsid w:val="00E97BBD"/>
    <w:rsid w:val="00EB571D"/>
    <w:rsid w:val="00EB59A8"/>
    <w:rsid w:val="00EB6CCC"/>
    <w:rsid w:val="00EC2B57"/>
    <w:rsid w:val="00EC4FD9"/>
    <w:rsid w:val="00EC5AEB"/>
    <w:rsid w:val="00ED109C"/>
    <w:rsid w:val="00ED3592"/>
    <w:rsid w:val="00ED6B89"/>
    <w:rsid w:val="00EE1C4D"/>
    <w:rsid w:val="00EF05A4"/>
    <w:rsid w:val="00F06413"/>
    <w:rsid w:val="00F07036"/>
    <w:rsid w:val="00F13D22"/>
    <w:rsid w:val="00F1451F"/>
    <w:rsid w:val="00F15841"/>
    <w:rsid w:val="00F30B3A"/>
    <w:rsid w:val="00F333FE"/>
    <w:rsid w:val="00F34B2F"/>
    <w:rsid w:val="00F45DEB"/>
    <w:rsid w:val="00F4742C"/>
    <w:rsid w:val="00F511DA"/>
    <w:rsid w:val="00F61F2D"/>
    <w:rsid w:val="00F72B55"/>
    <w:rsid w:val="00F74531"/>
    <w:rsid w:val="00F77A9B"/>
    <w:rsid w:val="00F81FF9"/>
    <w:rsid w:val="00F82ADB"/>
    <w:rsid w:val="00F84C35"/>
    <w:rsid w:val="00F8767E"/>
    <w:rsid w:val="00F877BA"/>
    <w:rsid w:val="00F907D6"/>
    <w:rsid w:val="00F90E2B"/>
    <w:rsid w:val="00F911AD"/>
    <w:rsid w:val="00F919AA"/>
    <w:rsid w:val="00F97869"/>
    <w:rsid w:val="00F97D66"/>
    <w:rsid w:val="00FA1334"/>
    <w:rsid w:val="00FA71B0"/>
    <w:rsid w:val="00FB06D2"/>
    <w:rsid w:val="00FB75D5"/>
    <w:rsid w:val="00FC2080"/>
    <w:rsid w:val="00FC390C"/>
    <w:rsid w:val="00FC59FC"/>
    <w:rsid w:val="00FD7BA9"/>
    <w:rsid w:val="00FE2279"/>
    <w:rsid w:val="00FE32AD"/>
    <w:rsid w:val="00FE40EC"/>
    <w:rsid w:val="00FF095B"/>
    <w:rsid w:val="00FF4F2E"/>
    <w:rsid w:val="00FF7A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6EF67673-386A-4630-B7F3-1F874501B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9" w:qFormat="1"/>
    <w:lsdException w:name="heading 2" w:locked="1" w:semiHidden="1" w:uiPriority="9" w:unhideWhenUsed="1" w:qFormat="1"/>
    <w:lsdException w:name="heading 3" w:locked="1" w:semiHidden="1" w:uiPriority="9" w:unhideWhenUsed="1" w:qFormat="1"/>
    <w:lsdException w:name="heading 4" w:locked="1" w:semiHidden="1" w:uiPriority="9" w:unhideWhenUsed="1" w:qFormat="1"/>
    <w:lsdException w:name="heading 5" w:locked="1" w:semiHidden="1" w:uiPriority="9" w:unhideWhenUsed="1" w:qFormat="1"/>
    <w:lsdException w:name="heading 6" w:locked="1" w:uiPriority="9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3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511D0"/>
    <w:pPr>
      <w:overflowPunct w:val="0"/>
      <w:autoSpaceDE w:val="0"/>
      <w:autoSpaceDN w:val="0"/>
      <w:adjustRightInd w:val="0"/>
      <w:textAlignment w:val="baseline"/>
    </w:pPr>
    <w:rPr>
      <w:rFonts w:ascii="Kudriashov" w:hAnsi="Kudriashov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511D0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6">
    <w:name w:val="heading 6"/>
    <w:basedOn w:val="Normal"/>
    <w:next w:val="Normal"/>
    <w:link w:val="Heading6Char"/>
    <w:uiPriority w:val="99"/>
    <w:qFormat/>
    <w:rsid w:val="003511D0"/>
    <w:pPr>
      <w:keepNext/>
      <w:overflowPunct/>
      <w:autoSpaceDE/>
      <w:autoSpaceDN/>
      <w:adjustRightInd/>
      <w:ind w:right="-766"/>
      <w:jc w:val="center"/>
      <w:textAlignment w:val="auto"/>
      <w:outlineLvl w:val="5"/>
    </w:pPr>
    <w:rPr>
      <w:rFonts w:ascii="Calibri" w:hAnsi="Calibri"/>
      <w:b/>
      <w:bCs/>
      <w:sz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sid w:val="00353952"/>
    <w:rPr>
      <w:rFonts w:ascii="Cambria" w:hAnsi="Cambria" w:cs="Times New Roman"/>
      <w:b/>
      <w:bCs/>
      <w:kern w:val="32"/>
      <w:sz w:val="32"/>
      <w:szCs w:val="32"/>
      <w:lang w:val="en-GB"/>
    </w:rPr>
  </w:style>
  <w:style w:type="character" w:customStyle="1" w:styleId="Heading6Char">
    <w:name w:val="Heading 6 Char"/>
    <w:link w:val="Heading6"/>
    <w:uiPriority w:val="99"/>
    <w:semiHidden/>
    <w:locked/>
    <w:rsid w:val="00353952"/>
    <w:rPr>
      <w:rFonts w:ascii="Calibri" w:hAnsi="Calibri" w:cs="Times New Roman"/>
      <w:b/>
      <w:bCs/>
      <w:lang w:val="en-GB"/>
    </w:rPr>
  </w:style>
  <w:style w:type="paragraph" w:styleId="BlockText">
    <w:name w:val="Block Text"/>
    <w:basedOn w:val="Normal"/>
    <w:uiPriority w:val="99"/>
    <w:rsid w:val="003511D0"/>
    <w:pPr>
      <w:ind w:left="34" w:right="-65" w:hanging="34"/>
    </w:pPr>
    <w:rPr>
      <w:rFonts w:ascii="Arial" w:hAnsi="Arial"/>
      <w:sz w:val="22"/>
      <w:lang w:val="ru-RU"/>
    </w:rPr>
  </w:style>
  <w:style w:type="paragraph" w:styleId="BodyTextIndent">
    <w:name w:val="Body Text Indent"/>
    <w:basedOn w:val="Normal"/>
    <w:link w:val="BodyTextIndentChar"/>
    <w:uiPriority w:val="99"/>
    <w:rsid w:val="003511D0"/>
    <w:pPr>
      <w:ind w:left="426" w:hanging="426"/>
      <w:jc w:val="both"/>
    </w:pPr>
    <w:rPr>
      <w:sz w:val="20"/>
    </w:rPr>
  </w:style>
  <w:style w:type="character" w:customStyle="1" w:styleId="BodyTextIndentChar">
    <w:name w:val="Body Text Indent Char"/>
    <w:link w:val="BodyTextIndent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paragraph" w:styleId="BodyText">
    <w:name w:val="Body Text"/>
    <w:basedOn w:val="Normal"/>
    <w:link w:val="BodyTextChar"/>
    <w:uiPriority w:val="99"/>
    <w:rsid w:val="003511D0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paragraph" w:styleId="Title">
    <w:name w:val="Title"/>
    <w:basedOn w:val="Normal"/>
    <w:link w:val="TitleChar"/>
    <w:uiPriority w:val="99"/>
    <w:qFormat/>
    <w:rsid w:val="003511D0"/>
    <w:pPr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99"/>
    <w:locked/>
    <w:rsid w:val="00353952"/>
    <w:rPr>
      <w:rFonts w:ascii="Cambria" w:hAnsi="Cambria" w:cs="Times New Roman"/>
      <w:b/>
      <w:bCs/>
      <w:kern w:val="28"/>
      <w:sz w:val="32"/>
      <w:szCs w:val="32"/>
      <w:lang w:val="en-GB"/>
    </w:rPr>
  </w:style>
  <w:style w:type="paragraph" w:styleId="BodyTextIndent2">
    <w:name w:val="Body Text Indent 2"/>
    <w:basedOn w:val="Normal"/>
    <w:link w:val="BodyTextIndent2Char"/>
    <w:uiPriority w:val="99"/>
    <w:rsid w:val="003511D0"/>
    <w:pPr>
      <w:ind w:left="993" w:hanging="709"/>
      <w:jc w:val="both"/>
    </w:pPr>
    <w:rPr>
      <w:sz w:val="20"/>
    </w:rPr>
  </w:style>
  <w:style w:type="character" w:customStyle="1" w:styleId="BodyTextIndent2Char">
    <w:name w:val="Body Text Indent 2 Char"/>
    <w:link w:val="BodyTextIndent2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paragraph" w:styleId="BodyTextIndent3">
    <w:name w:val="Body Text Indent 3"/>
    <w:basedOn w:val="Normal"/>
    <w:link w:val="BodyTextIndent3Char"/>
    <w:uiPriority w:val="99"/>
    <w:rsid w:val="003511D0"/>
    <w:pPr>
      <w:ind w:left="709" w:hanging="709"/>
      <w:jc w:val="both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sid w:val="00353952"/>
    <w:rPr>
      <w:rFonts w:ascii="Kudriashov" w:hAnsi="Kudriashov" w:cs="Times New Roman"/>
      <w:sz w:val="16"/>
      <w:szCs w:val="16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F30B3A"/>
    <w:rPr>
      <w:rFonts w:ascii="Times New Roman" w:hAnsi="Times New Roman"/>
      <w:sz w:val="2"/>
    </w:rPr>
  </w:style>
  <w:style w:type="character" w:customStyle="1" w:styleId="BalloonTextChar">
    <w:name w:val="Balloon Text Char"/>
    <w:link w:val="BalloonText"/>
    <w:uiPriority w:val="99"/>
    <w:semiHidden/>
    <w:locked/>
    <w:rsid w:val="00353952"/>
    <w:rPr>
      <w:rFonts w:cs="Times New Roman"/>
      <w:sz w:val="2"/>
      <w:lang w:val="en-GB"/>
    </w:rPr>
  </w:style>
  <w:style w:type="character" w:styleId="Hyperlink">
    <w:name w:val="Hyperlink"/>
    <w:uiPriority w:val="99"/>
    <w:rsid w:val="00C55D3A"/>
    <w:rPr>
      <w:rFonts w:cs="Times New Roman"/>
      <w:color w:val="0000FF"/>
      <w:u w:val="single"/>
    </w:rPr>
  </w:style>
  <w:style w:type="paragraph" w:styleId="BodyText2">
    <w:name w:val="Body Text 2"/>
    <w:basedOn w:val="Normal"/>
    <w:link w:val="BodyText2Char"/>
    <w:uiPriority w:val="99"/>
    <w:rsid w:val="003C17CE"/>
    <w:pPr>
      <w:spacing w:after="120" w:line="480" w:lineRule="auto"/>
    </w:pPr>
    <w:rPr>
      <w:sz w:val="20"/>
    </w:rPr>
  </w:style>
  <w:style w:type="character" w:customStyle="1" w:styleId="BodyText2Char">
    <w:name w:val="Body Text 2 Char"/>
    <w:link w:val="BodyText2"/>
    <w:uiPriority w:val="99"/>
    <w:semiHidden/>
    <w:locked/>
    <w:rsid w:val="00353952"/>
    <w:rPr>
      <w:rFonts w:ascii="Kudriashov" w:hAnsi="Kudriashov" w:cs="Times New Roman"/>
      <w:sz w:val="20"/>
      <w:szCs w:val="20"/>
      <w:lang w:val="en-GB"/>
    </w:rPr>
  </w:style>
  <w:style w:type="table" w:styleId="TableGrid">
    <w:name w:val="Table Grid"/>
    <w:basedOn w:val="TableNormal"/>
    <w:uiPriority w:val="39"/>
    <w:rsid w:val="007F5284"/>
    <w:rPr>
      <w:rFonts w:eastAsia="MS Mincho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Обычный1"/>
    <w:uiPriority w:val="99"/>
    <w:rsid w:val="007F5284"/>
    <w:rPr>
      <w:rFonts w:ascii="Helios" w:hAnsi="Helios"/>
      <w:sz w:val="24"/>
    </w:rPr>
  </w:style>
  <w:style w:type="character" w:customStyle="1" w:styleId="apple-style-span">
    <w:name w:val="apple-style-span"/>
    <w:uiPriority w:val="99"/>
    <w:rsid w:val="00ED3592"/>
    <w:rPr>
      <w:rFonts w:cs="Times New Roman"/>
    </w:rPr>
  </w:style>
  <w:style w:type="character" w:customStyle="1" w:styleId="apple-converted-space">
    <w:name w:val="apple-converted-space"/>
    <w:uiPriority w:val="99"/>
    <w:rsid w:val="00ED3592"/>
    <w:rPr>
      <w:rFonts w:cs="Times New Roman"/>
    </w:rPr>
  </w:style>
  <w:style w:type="character" w:styleId="Strong">
    <w:name w:val="Strong"/>
    <w:uiPriority w:val="99"/>
    <w:qFormat/>
    <w:rsid w:val="005316B9"/>
    <w:rPr>
      <w:rFonts w:cs="Times New Roman"/>
      <w:b/>
      <w:bCs/>
    </w:rPr>
  </w:style>
  <w:style w:type="character" w:customStyle="1" w:styleId="rptfld">
    <w:name w:val="rptfld"/>
    <w:uiPriority w:val="99"/>
    <w:rsid w:val="00B229C3"/>
    <w:rPr>
      <w:rFonts w:cs="Times New Roman"/>
    </w:rPr>
  </w:style>
  <w:style w:type="paragraph" w:styleId="PlainText">
    <w:name w:val="Plain Text"/>
    <w:basedOn w:val="Normal"/>
    <w:link w:val="PlainTextChar"/>
    <w:uiPriority w:val="99"/>
    <w:rsid w:val="002114AB"/>
    <w:pPr>
      <w:overflowPunct/>
      <w:autoSpaceDE/>
      <w:autoSpaceDN/>
      <w:adjustRightInd/>
      <w:textAlignment w:val="auto"/>
    </w:pPr>
    <w:rPr>
      <w:rFonts w:ascii="Calibri" w:hAnsi="Calibri"/>
      <w:sz w:val="21"/>
      <w:szCs w:val="21"/>
      <w:lang w:eastAsia="en-US"/>
    </w:rPr>
  </w:style>
  <w:style w:type="character" w:customStyle="1" w:styleId="PlainTextChar">
    <w:name w:val="Plain Text Char"/>
    <w:link w:val="PlainText"/>
    <w:uiPriority w:val="99"/>
    <w:locked/>
    <w:rsid w:val="002114AB"/>
    <w:rPr>
      <w:rFonts w:ascii="Calibri" w:hAnsi="Calibri" w:cs="Times New Roman"/>
      <w:sz w:val="21"/>
      <w:szCs w:val="21"/>
      <w:lang w:eastAsia="en-US"/>
    </w:rPr>
  </w:style>
  <w:style w:type="paragraph" w:styleId="NormalWeb">
    <w:name w:val="Normal (Web)"/>
    <w:basedOn w:val="Normal"/>
    <w:uiPriority w:val="99"/>
    <w:rsid w:val="002D4AC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Cs w:val="24"/>
      <w:lang w:val="ru-RU"/>
    </w:rPr>
  </w:style>
  <w:style w:type="paragraph" w:customStyle="1" w:styleId="Normal2">
    <w:name w:val="Normal2"/>
    <w:rsid w:val="005F2AFC"/>
    <w:pPr>
      <w:widowControl w:val="0"/>
      <w:spacing w:line="340" w:lineRule="auto"/>
      <w:ind w:left="80"/>
    </w:pPr>
    <w:rPr>
      <w:snapToGrid w:val="0"/>
      <w:sz w:val="22"/>
    </w:rPr>
  </w:style>
  <w:style w:type="paragraph" w:styleId="NoSpacing">
    <w:name w:val="No Spacing"/>
    <w:uiPriority w:val="1"/>
    <w:qFormat/>
    <w:rsid w:val="005F2AF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7194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491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400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onversiasgu@gmail.com" TargetMode="Externa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Secretar\&#1052;&#1086;&#1080;%20&#1076;&#1086;&#1082;&#1091;&#1084;&#1077;&#1085;&#1090;&#1099;\Dogovor\&#1044;&#1086;&#1075;&#1086;&#1074;&#1086;&#1088;%20&#1085;&#1072;%20&#1043;&#1045;&#1056;&#1062;&#1045;&#1053;&#1054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Договор на ГЕРЦЕНО.dot</Template>
  <TotalTime>11</TotalTime>
  <Pages>4</Pages>
  <Words>1011</Words>
  <Characters>5763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</vt:lpstr>
    </vt:vector>
  </TitlesOfParts>
  <Company>Medicine</Company>
  <LinksUpToDate>false</LinksUpToDate>
  <CharactersWithSpaces>6761</CharactersWithSpaces>
  <SharedDoc>false</SharedDoc>
  <HLinks>
    <vt:vector size="6" baseType="variant">
      <vt:variant>
        <vt:i4>7864435</vt:i4>
      </vt:variant>
      <vt:variant>
        <vt:i4>0</vt:i4>
      </vt:variant>
      <vt:variant>
        <vt:i4>0</vt:i4>
      </vt:variant>
      <vt:variant>
        <vt:i4>5</vt:i4>
      </vt:variant>
      <vt:variant>
        <vt:lpwstr>https://rg.ru/2020/03/16/nn-ukaz27-reg-dok.html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</dc:title>
  <dc:creator>user</dc:creator>
  <cp:lastModifiedBy>Any_PC</cp:lastModifiedBy>
  <cp:revision>13</cp:revision>
  <cp:lastPrinted>2023-02-05T11:00:00Z</cp:lastPrinted>
  <dcterms:created xsi:type="dcterms:W3CDTF">2024-01-22T11:06:00Z</dcterms:created>
  <dcterms:modified xsi:type="dcterms:W3CDTF">2024-06-20T06:47:00Z</dcterms:modified>
</cp:coreProperties>
</file>